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63" w:type="pct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6957"/>
      </w:tblGrid>
      <w:tr w:rsidR="002C2CDD" w:rsidRPr="000849E0" w:rsidTr="001517D9">
        <w:tc>
          <w:tcPr>
            <w:tcW w:w="3960" w:type="dxa"/>
            <w:tcMar>
              <w:top w:w="504" w:type="dxa"/>
              <w:right w:w="720" w:type="dxa"/>
            </w:tcMar>
          </w:tcPr>
          <w:p w:rsidR="00523479" w:rsidRPr="00B470A7" w:rsidRDefault="00E116F8" w:rsidP="001517D9">
            <w:pPr>
              <w:pStyle w:val="Initiales"/>
              <w:tabs>
                <w:tab w:val="center" w:pos="1512"/>
                <w:tab w:val="right" w:pos="2880"/>
              </w:tabs>
              <w:jc w:val="left"/>
              <w:rPr>
                <w:lang w:val="es-ES"/>
              </w:rPr>
            </w:pPr>
            <w:r>
              <w:t>i</w:t>
            </w:r>
            <w:r w:rsidR="001517D9">
              <w:tab/>
            </w:r>
            <w:r w:rsidR="006F5BDF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-430530</wp:posOffset>
                  </wp:positionV>
                  <wp:extent cx="1704449" cy="170434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311" t="25774" r="15557" b="18475"/>
                          <a:stretch/>
                        </pic:blipFill>
                        <pic:spPr bwMode="auto">
                          <a:xfrm>
                            <a:off x="0" y="0"/>
                            <a:ext cx="1705084" cy="17049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2C55" w:rsidRPr="00732C55">
              <w:rPr>
                <w:noProof/>
                <w:lang w:val="es-CL" w:eastAsia="es-CL"/>
              </w:rPr>
              <w:pict>
                <v:group id="Groupe 1" o:spid="_x0000_s1026" style="position:absolute;left:0;text-align:left;margin-left:.35pt;margin-top:-38.4pt;width:508.25pt;height:142.55pt;z-index:-251655168;mso-position-horizontal-relative:text;mso-position-vertical-relative:text;mso-width-relative:margin" coordsize="64548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">
                  <v:rect id="Rectangle rouge" o:spid="_x0000_s1027" style="position:absolute;left:11334;top:4189;width:53214;height:1005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Cercle rouge" o:spid="_x0000_s1028" type="#_x0000_t23" style="position:absolute;width:18105;height:181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<v:stroke joinstyle="miter"/>
                  </v:shape>
                  <v:oval id="Cercle blanc" o:spid="_x0000_s1029" style="position:absolute;left:571;top:571;width:17045;height:170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<v:stroke joinstyle="miter"/>
                  </v:oval>
                </v:group>
              </w:pict>
            </w:r>
            <w:sdt>
              <w:sdtPr>
                <w:alias w:val="Initiales:"/>
                <w:tag w:val="Initiales:"/>
                <w:id w:val="477349409"/>
                <w:placeholder>
                  <w:docPart w:val="0D3070E0B3FA4C02B93381C82E79860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8A46D1" w:rsidRPr="00B470A7">
                  <w:rPr>
                    <w:lang w:val="es-ES"/>
                  </w:rPr>
                  <w:t>vN</w:t>
                </w:r>
              </w:sdtContent>
            </w:sdt>
            <w:r w:rsidR="001517D9">
              <w:tab/>
            </w:r>
          </w:p>
          <w:p w:rsidR="00A50939" w:rsidRPr="00B470A7" w:rsidRDefault="00B85E10" w:rsidP="001517D9">
            <w:pPr>
              <w:pStyle w:val="Ttulo3"/>
              <w:spacing w:line="240" w:lineRule="auto"/>
              <w:rPr>
                <w:lang w:val="es-ES"/>
              </w:rPr>
            </w:pPr>
            <w:r w:rsidRPr="00B470A7">
              <w:rPr>
                <w:lang w:val="es-ES"/>
              </w:rPr>
              <w:t>Motivaci</w:t>
            </w:r>
            <w:r w:rsidR="005F7B99" w:rsidRPr="00B470A7">
              <w:rPr>
                <w:lang w:val="es-ES"/>
              </w:rPr>
              <w:t>ó</w:t>
            </w:r>
            <w:r w:rsidRPr="00B470A7">
              <w:rPr>
                <w:lang w:val="es-ES"/>
              </w:rPr>
              <w:t>n</w:t>
            </w:r>
          </w:p>
          <w:p w:rsidR="0099133D" w:rsidRPr="00740229" w:rsidRDefault="00740229" w:rsidP="001517D9">
            <w:pPr>
              <w:spacing w:line="240" w:lineRule="auto"/>
              <w:jc w:val="both"/>
              <w:rPr>
                <w:lang w:val="es-ES"/>
              </w:rPr>
            </w:pPr>
            <w:r w:rsidRPr="00740229">
              <w:rPr>
                <w:lang w:val="es-ES"/>
              </w:rPr>
              <w:t xml:space="preserve">Mi objetivo es poder desarrollarme como profesional en el área de la minería o afines   </w:t>
            </w:r>
            <w:r w:rsidR="001517D9">
              <w:rPr>
                <w:lang w:val="es-ES"/>
              </w:rPr>
              <w:t xml:space="preserve">aportando con mis conocimientos </w:t>
            </w:r>
            <w:r w:rsidRPr="00740229">
              <w:rPr>
                <w:lang w:val="es-ES"/>
              </w:rPr>
              <w:t xml:space="preserve">y </w:t>
            </w:r>
            <w:r w:rsidR="001517D9" w:rsidRPr="00740229">
              <w:rPr>
                <w:lang w:val="es-ES"/>
              </w:rPr>
              <w:t>habilidades</w:t>
            </w:r>
            <w:r w:rsidR="001517D9">
              <w:rPr>
                <w:lang w:val="es-ES"/>
              </w:rPr>
              <w:t xml:space="preserve">, aprender lo necesario </w:t>
            </w:r>
            <w:r w:rsidRPr="00740229">
              <w:rPr>
                <w:lang w:val="es-ES"/>
              </w:rPr>
              <w:t>para desempeñarme con éxito en las tareas encomendadas. Soy responsable, buen líder, tengo</w:t>
            </w:r>
            <w:r w:rsidR="001517D9">
              <w:rPr>
                <w:lang w:val="es-ES"/>
              </w:rPr>
              <w:t xml:space="preserve"> gran capacidad de aprendizaje, </w:t>
            </w:r>
            <w:r w:rsidRPr="00740229">
              <w:rPr>
                <w:lang w:val="es-ES"/>
              </w:rPr>
              <w:t>proactivo, organizado, gran capacidad para trabajar en equipo y mantener buenas relaciones interpersonales.</w:t>
            </w:r>
          </w:p>
          <w:p w:rsidR="002C2CDD" w:rsidRPr="006C0639" w:rsidRDefault="007A3043" w:rsidP="007569C1">
            <w:pPr>
              <w:pStyle w:val="Ttulo3"/>
              <w:rPr>
                <w:lang w:val="es-ES"/>
              </w:rPr>
            </w:pPr>
            <w:r>
              <w:rPr>
                <w:lang w:val="es-ES"/>
              </w:rPr>
              <w:t>Idiomas y habilidades</w:t>
            </w:r>
          </w:p>
          <w:p w:rsidR="006C0639" w:rsidRPr="006C0639" w:rsidRDefault="006C0639" w:rsidP="007A3043">
            <w:pPr>
              <w:rPr>
                <w:lang w:val="es-ES"/>
              </w:rPr>
            </w:pPr>
            <w:r w:rsidRPr="006C0639">
              <w:rPr>
                <w:lang w:val="es-ES"/>
              </w:rPr>
              <w:t>•</w:t>
            </w:r>
            <w:r w:rsidR="008460E0">
              <w:rPr>
                <w:lang w:val="es-ES"/>
              </w:rPr>
              <w:t>Inglés:</w:t>
            </w:r>
            <w:r w:rsidR="007A3043">
              <w:rPr>
                <w:lang w:val="es-ES"/>
              </w:rPr>
              <w:t xml:space="preserve"> lectura y escritura coloquial y técnico. </w:t>
            </w:r>
            <w:r w:rsidR="008460E0">
              <w:rPr>
                <w:lang w:val="es-ES"/>
              </w:rPr>
              <w:t>Conversac</w:t>
            </w:r>
            <w:r w:rsidR="008460E0" w:rsidRPr="007A3043">
              <w:rPr>
                <w:lang w:val="es-ES"/>
              </w:rPr>
              <w:t>ión</w:t>
            </w:r>
            <w:r w:rsidR="007A3043" w:rsidRPr="007A3043">
              <w:rPr>
                <w:lang w:val="es-ES"/>
              </w:rPr>
              <w:t xml:space="preserve"> a nivel medio</w:t>
            </w:r>
          </w:p>
          <w:p w:rsidR="006C0639" w:rsidRPr="006C0639" w:rsidRDefault="006C0639" w:rsidP="006C0639">
            <w:pPr>
              <w:rPr>
                <w:lang w:val="es-ES"/>
              </w:rPr>
            </w:pPr>
            <w:r w:rsidRPr="006C0639">
              <w:rPr>
                <w:lang w:val="es-ES"/>
              </w:rPr>
              <w:t xml:space="preserve">• </w:t>
            </w:r>
            <w:r w:rsidR="007A3043">
              <w:rPr>
                <w:lang w:val="es-ES"/>
              </w:rPr>
              <w:t>Trabajo en equipo</w:t>
            </w:r>
          </w:p>
          <w:p w:rsidR="006C0639" w:rsidRPr="006C0639" w:rsidRDefault="006C0639" w:rsidP="006C0639">
            <w:pPr>
              <w:rPr>
                <w:lang w:val="es-ES"/>
              </w:rPr>
            </w:pPr>
            <w:r w:rsidRPr="006C0639">
              <w:rPr>
                <w:lang w:val="es-ES"/>
              </w:rPr>
              <w:t xml:space="preserve">• </w:t>
            </w:r>
            <w:r w:rsidR="007A3043">
              <w:rPr>
                <w:lang w:val="es-ES"/>
              </w:rPr>
              <w:t>Adaptabilidad, compromiso, liderazgo</w:t>
            </w:r>
          </w:p>
          <w:p w:rsidR="006C0639" w:rsidRPr="006C0639" w:rsidRDefault="006C0639" w:rsidP="006C0639">
            <w:pPr>
              <w:rPr>
                <w:lang w:val="es-ES"/>
              </w:rPr>
            </w:pPr>
            <w:r w:rsidRPr="006C0639">
              <w:rPr>
                <w:lang w:val="es-ES"/>
              </w:rPr>
              <w:t xml:space="preserve">•  </w:t>
            </w:r>
            <w:r w:rsidR="007A3043">
              <w:rPr>
                <w:lang w:val="es-ES"/>
              </w:rPr>
              <w:t xml:space="preserve">Capacidad de </w:t>
            </w:r>
            <w:r w:rsidR="000849E0">
              <w:rPr>
                <w:lang w:val="es-ES"/>
              </w:rPr>
              <w:t>análisis y resolución de problemas</w:t>
            </w:r>
          </w:p>
          <w:p w:rsidR="00741125" w:rsidRPr="006C0639" w:rsidRDefault="00741125" w:rsidP="006C0639">
            <w:pPr>
              <w:rPr>
                <w:lang w:val="es-ES"/>
              </w:rPr>
            </w:pPr>
          </w:p>
        </w:tc>
        <w:tc>
          <w:tcPr>
            <w:tcW w:w="6956" w:type="dxa"/>
            <w:tcMar>
              <w:top w:w="504" w:type="dxa"/>
              <w:left w:w="0" w:type="dxa"/>
            </w:tcMar>
          </w:tcPr>
          <w:tbl>
            <w:tblPr>
              <w:tblStyle w:val="Tablaconcuadrcul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/>
            </w:tblPr>
            <w:tblGrid>
              <w:gridCol w:w="6957"/>
            </w:tblGrid>
            <w:tr w:rsidR="00C612DA" w:rsidRPr="00B470A7" w:rsidTr="00B835AE">
              <w:trPr>
                <w:trHeight w:hRule="exact" w:val="1296"/>
              </w:trPr>
              <w:tc>
                <w:tcPr>
                  <w:tcW w:w="6502" w:type="dxa"/>
                  <w:vAlign w:val="center"/>
                </w:tcPr>
                <w:p w:rsidR="00C612DA" w:rsidRPr="00B835AE" w:rsidRDefault="00732C55" w:rsidP="00C612DA">
                  <w:pPr>
                    <w:pStyle w:val="Ttulo1"/>
                    <w:outlineLvl w:val="0"/>
                    <w:rPr>
                      <w:sz w:val="40"/>
                      <w:szCs w:val="40"/>
                      <w:lang w:val="es-ES"/>
                    </w:rPr>
                  </w:pPr>
                  <w:sdt>
                    <w:sdtPr>
                      <w:rPr>
                        <w:sz w:val="40"/>
                        <w:szCs w:val="40"/>
                        <w:lang w:val="es-ES" w:bidi="fr-FR"/>
                      </w:rPr>
                      <w:alias w:val="Entrez votre nom :"/>
                      <w:tag w:val="Entrez votre nom :"/>
                      <w:id w:val="1334489668"/>
                      <w:placeholder>
                        <w:docPart w:val="B9168779556F4FBDACC379C7F017FEDB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 w:multiLine="1"/>
                    </w:sdtPr>
                    <w:sdtContent>
                      <w:r w:rsidR="00561756">
                        <w:rPr>
                          <w:sz w:val="40"/>
                          <w:szCs w:val="40"/>
                          <w:lang w:val="es-ES" w:bidi="fr-FR"/>
                        </w:rPr>
                        <w:t>LUCAS Ignacio meza oyarzun</w:t>
                      </w:r>
                    </w:sdtContent>
                  </w:sdt>
                </w:p>
                <w:p w:rsidR="00906BEE" w:rsidRPr="00F57E2B" w:rsidRDefault="00732C55" w:rsidP="00906BEE">
                  <w:pPr>
                    <w:pStyle w:val="Ttulo2"/>
                    <w:outlineLvl w:val="1"/>
                    <w:rPr>
                      <w:caps w:val="0"/>
                      <w:sz w:val="20"/>
                      <w:lang w:val="es-ES"/>
                    </w:rPr>
                  </w:pPr>
                  <w:sdt>
                    <w:sdtPr>
                      <w:rPr>
                        <w:caps w:val="0"/>
                        <w:sz w:val="20"/>
                        <w:lang w:val="es-ES"/>
                      </w:rPr>
                      <w:alias w:val="Entrez un profession ou un secteur d’activité :"/>
                      <w:tag w:val="Entrez un profession ou un secteur d’activité :"/>
                      <w:id w:val="-83681269"/>
                      <w:placeholder>
                        <w:docPart w:val="FC7D84DB1A7E4F5999B0EED9FB34AD1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 w:multiLine="1"/>
                    </w:sdtPr>
                    <w:sdtContent>
                      <w:r w:rsidR="008460E0" w:rsidRPr="00F57E2B">
                        <w:rPr>
                          <w:caps w:val="0"/>
                          <w:sz w:val="20"/>
                          <w:lang w:val="es-ES"/>
                        </w:rPr>
                        <w:t>Rut:</w:t>
                      </w:r>
                      <w:r w:rsidR="00B835AE" w:rsidRPr="00F57E2B">
                        <w:rPr>
                          <w:caps w:val="0"/>
                          <w:sz w:val="20"/>
                          <w:lang w:val="es-ES"/>
                        </w:rPr>
                        <w:t xml:space="preserve"> 19.244.991-k</w:t>
                      </w:r>
                    </w:sdtContent>
                  </w:sdt>
                  <w:r w:rsidR="00E02DCD" w:rsidRPr="00F57E2B">
                    <w:rPr>
                      <w:caps w:val="0"/>
                      <w:sz w:val="20"/>
                      <w:lang w:val="es-ES" w:bidi="fr-FR"/>
                    </w:rPr>
                    <w:t xml:space="preserve"> | </w:t>
                  </w:r>
                  <w:sdt>
                    <w:sdtPr>
                      <w:rPr>
                        <w:caps w:val="0"/>
                        <w:sz w:val="20"/>
                        <w:lang w:val="es-ES" w:bidi="fr-FR"/>
                      </w:rPr>
                      <w:alias w:val="Lien vers d’autres propriétés en ligne :"/>
                      <w:tag w:val="Lien vers d’autres propriétés en ligne :"/>
                      <w:id w:val="1480037238"/>
                      <w:placeholder>
                        <w:docPart w:val="BC1A5A5BDE5D4FB5B34262074FF9013E"/>
                      </w:placeholder>
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<w:text w:multiLine="1"/>
                    </w:sdtPr>
                    <w:sdtContent>
                      <w:r w:rsidR="004A126C">
                        <w:rPr>
                          <w:caps w:val="0"/>
                          <w:sz w:val="20"/>
                          <w:lang w:bidi="fr-FR"/>
                        </w:rPr>
                        <w:t>Dirección: Olea, Fundo la alquería S/N , Isla de Maipo | Estado civil: Soltero | Edad: 23 |Licencia clase B;D</w:t>
                      </w:r>
                    </w:sdtContent>
                  </w:sdt>
                </w:p>
              </w:tc>
            </w:tr>
          </w:tbl>
          <w:p w:rsidR="002C2CDD" w:rsidRPr="00C67046" w:rsidRDefault="00C67046" w:rsidP="005C6A69">
            <w:pPr>
              <w:pStyle w:val="Ttulo3"/>
              <w:tabs>
                <w:tab w:val="left" w:pos="5255"/>
              </w:tabs>
              <w:rPr>
                <w:lang w:val="es-ES"/>
              </w:rPr>
            </w:pPr>
            <w:r w:rsidRPr="00C67046">
              <w:rPr>
                <w:lang w:val="es-ES"/>
              </w:rPr>
              <w:t>EXperiencias laborales</w:t>
            </w:r>
            <w:r w:rsidR="005C6A69">
              <w:rPr>
                <w:lang w:val="es-ES"/>
              </w:rPr>
              <w:tab/>
            </w:r>
          </w:p>
          <w:p w:rsidR="005E73F1" w:rsidRDefault="005E4319" w:rsidP="005E4319">
            <w:pPr>
              <w:pStyle w:val="Ttulo4"/>
              <w:rPr>
                <w:lang w:val="es-ES" w:bidi="fr-FR"/>
              </w:rPr>
            </w:pPr>
            <w:r w:rsidRPr="00C67046">
              <w:rPr>
                <w:lang w:val="es-ES"/>
              </w:rPr>
              <w:t>Ayudantia tecnica en laboratorio de rayos</w:t>
            </w:r>
            <w:r w:rsidR="005E73F1">
              <w:rPr>
                <w:lang w:val="es-ES"/>
              </w:rPr>
              <w:t xml:space="preserve"> X</w:t>
            </w:r>
            <w:r w:rsidR="0099133D" w:rsidRPr="00C67046">
              <w:rPr>
                <w:lang w:val="es-ES" w:bidi="fr-FR"/>
              </w:rPr>
              <w:t>•</w:t>
            </w:r>
          </w:p>
          <w:p w:rsidR="0099133D" w:rsidRDefault="005E73F1" w:rsidP="005E4319">
            <w:pPr>
              <w:pStyle w:val="Ttulo4"/>
              <w:rPr>
                <w:lang w:val="es-ES" w:bidi="fr-FR"/>
              </w:rPr>
            </w:pPr>
            <w:r>
              <w:rPr>
                <w:lang w:val="es-ES" w:bidi="fr-FR"/>
              </w:rPr>
              <w:t>en la Magnanima</w:t>
            </w:r>
          </w:p>
          <w:p w:rsidR="005E4319" w:rsidRPr="00C67046" w:rsidRDefault="0099133D" w:rsidP="005E4319">
            <w:pPr>
              <w:pStyle w:val="Ttulo4"/>
              <w:rPr>
                <w:lang w:val="es-ES"/>
              </w:rPr>
            </w:pPr>
            <w:r w:rsidRPr="0099133D">
              <w:rPr>
                <w:lang w:val="es-ES"/>
              </w:rPr>
              <w:t>Un</w:t>
            </w:r>
            <w:r>
              <w:rPr>
                <w:lang w:val="es-ES"/>
              </w:rPr>
              <w:t>iversidad andres bello</w:t>
            </w:r>
            <w:r w:rsidR="005E4319" w:rsidRPr="00C67046">
              <w:rPr>
                <w:lang w:val="es-ES" w:bidi="fr-FR"/>
              </w:rPr>
              <w:t xml:space="preserve"> • </w:t>
            </w:r>
            <w:r w:rsidR="005E4319" w:rsidRPr="005E4319">
              <w:rPr>
                <w:lang w:val="es-ES"/>
              </w:rPr>
              <w:t>Desde</w:t>
            </w:r>
            <w:r>
              <w:rPr>
                <w:lang w:val="es-ES" w:bidi="fr-FR"/>
              </w:rPr>
              <w:t>junio 2018</w:t>
            </w:r>
          </w:p>
          <w:p w:rsidR="005E4319" w:rsidRDefault="005E4319" w:rsidP="005E4319">
            <w:pPr>
              <w:pStyle w:val="Prrafodelista"/>
              <w:numPr>
                <w:ilvl w:val="0"/>
                <w:numId w:val="13"/>
              </w:numPr>
              <w:rPr>
                <w:lang w:val="es-ES"/>
              </w:rPr>
            </w:pPr>
            <w:r w:rsidRPr="005E4319">
              <w:rPr>
                <w:lang w:val="es-ES"/>
              </w:rPr>
              <w:t>Preparación y montaje de muestras para ensayo de Mono cristales “SCD”</w:t>
            </w:r>
            <w:r>
              <w:rPr>
                <w:lang w:val="es-ES"/>
              </w:rPr>
              <w:t xml:space="preserve"> y para difractor de polvo “XRD”</w:t>
            </w:r>
          </w:p>
          <w:p w:rsidR="005E4319" w:rsidRPr="005E4319" w:rsidRDefault="005E4319" w:rsidP="005E4319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lang w:val="es-ES"/>
              </w:rPr>
            </w:pPr>
            <w:r w:rsidRPr="005E4319">
              <w:rPr>
                <w:lang w:val="es-ES"/>
              </w:rPr>
              <w:t xml:space="preserve">Análisis de muestras en topas y Eva, para cuantificación y análisis </w:t>
            </w:r>
            <w:r w:rsidR="005E73F1">
              <w:rPr>
                <w:lang w:val="es-ES"/>
              </w:rPr>
              <w:t>Mineralogía Presente.</w:t>
            </w:r>
            <w:r w:rsidR="00941F8C">
              <w:rPr>
                <w:lang w:val="es-ES"/>
              </w:rPr>
              <w:t>”XRD”</w:t>
            </w:r>
          </w:p>
          <w:p w:rsidR="005E4319" w:rsidRDefault="005E4319" w:rsidP="005E4319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  <w:r>
              <w:t>Preparación de muestras SEM</w:t>
            </w:r>
            <w:r w:rsidR="005E73F1">
              <w:t xml:space="preserve"> « pines »</w:t>
            </w:r>
          </w:p>
          <w:p w:rsidR="005E4319" w:rsidRDefault="005E4319" w:rsidP="005E4319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  <w:r>
              <w:t>Actualización de planillas Excel</w:t>
            </w:r>
          </w:p>
          <w:p w:rsidR="005E4319" w:rsidRPr="005E4319" w:rsidRDefault="005E4319" w:rsidP="005E4319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lang w:val="es-ES"/>
              </w:rPr>
            </w:pPr>
            <w:r w:rsidRPr="005E4319">
              <w:rPr>
                <w:lang w:val="es-ES"/>
              </w:rPr>
              <w:t>Grafitización de briquetas en “Quorum”</w:t>
            </w:r>
          </w:p>
          <w:p w:rsidR="005E4319" w:rsidRDefault="005E4319" w:rsidP="005E4319">
            <w:pPr>
              <w:pStyle w:val="Prrafodelista"/>
              <w:numPr>
                <w:ilvl w:val="0"/>
                <w:numId w:val="13"/>
              </w:numPr>
              <w:rPr>
                <w:lang w:val="es-ES"/>
              </w:rPr>
            </w:pPr>
            <w:r w:rsidRPr="005E4319">
              <w:rPr>
                <w:lang w:val="es-ES"/>
              </w:rPr>
              <w:t>(Otros) salvavidas con conocimiento completo de primeros auxilios</w:t>
            </w:r>
          </w:p>
          <w:p w:rsidR="00F81DB4" w:rsidRPr="00A34AF3" w:rsidRDefault="00F81DB4" w:rsidP="00A34AF3">
            <w:pPr>
              <w:rPr>
                <w:lang w:val="es-ES"/>
              </w:rPr>
            </w:pPr>
            <w:r w:rsidRPr="004A126C">
              <w:rPr>
                <w:b/>
                <w:i/>
                <w:lang w:val="es-ES"/>
              </w:rPr>
              <w:t>WAGNER : empresa de valores</w:t>
            </w:r>
            <w:r w:rsidRPr="00A34AF3">
              <w:rPr>
                <w:lang w:val="es-ES"/>
              </w:rPr>
              <w:t xml:space="preserve"> ; ayudante tesorero ; encargado bóveda de transito</w:t>
            </w:r>
          </w:p>
          <w:p w:rsidR="002C2CDD" w:rsidRPr="005E4319" w:rsidRDefault="00C67046" w:rsidP="007569C1">
            <w:pPr>
              <w:pStyle w:val="Ttulo4"/>
              <w:rPr>
                <w:lang w:val="es-ES"/>
              </w:rPr>
            </w:pPr>
            <w:r w:rsidRPr="00C67046">
              <w:rPr>
                <w:lang w:val="es-ES"/>
              </w:rPr>
              <w:t xml:space="preserve">SGS Mineral’s laboratorio de mecanica de rocas </w:t>
            </w:r>
            <w:r w:rsidR="002C2CDD" w:rsidRPr="00C67046">
              <w:rPr>
                <w:lang w:val="es-ES" w:bidi="fr-FR"/>
              </w:rPr>
              <w:t>•</w:t>
            </w:r>
            <w:r w:rsidR="00892733">
              <w:rPr>
                <w:lang w:val="es-ES" w:bidi="fr-FR"/>
              </w:rPr>
              <w:t>junio-agosto 2017</w:t>
            </w:r>
            <w:r w:rsidR="00F81DB4">
              <w:rPr>
                <w:lang w:val="es-ES" w:bidi="fr-FR"/>
              </w:rPr>
              <w:t xml:space="preserve"> (PRACTICA laboral)</w:t>
            </w:r>
          </w:p>
          <w:p w:rsidR="002C2CDD" w:rsidRDefault="00C67046" w:rsidP="005E4319">
            <w:pPr>
              <w:pStyle w:val="Prrafodelista"/>
              <w:numPr>
                <w:ilvl w:val="0"/>
                <w:numId w:val="13"/>
              </w:numPr>
              <w:rPr>
                <w:lang w:val="es-ES"/>
              </w:rPr>
            </w:pPr>
            <w:r w:rsidRPr="00C67046">
              <w:rPr>
                <w:lang w:val="es-ES"/>
              </w:rPr>
              <w:t>Preparación de muestras minerales y procedimientos de laboratorio</w:t>
            </w:r>
            <w:r>
              <w:rPr>
                <w:lang w:val="es-ES"/>
              </w:rPr>
              <w:t>.</w:t>
            </w:r>
          </w:p>
          <w:p w:rsidR="002C2CDD" w:rsidRPr="000233F0" w:rsidRDefault="000233F0" w:rsidP="007569C1">
            <w:pPr>
              <w:pStyle w:val="Ttulo3"/>
              <w:rPr>
                <w:lang w:val="es-ES"/>
              </w:rPr>
            </w:pPr>
            <w:r w:rsidRPr="000233F0">
              <w:rPr>
                <w:lang w:val="es-ES"/>
              </w:rPr>
              <w:t xml:space="preserve">preparacion </w:t>
            </w:r>
            <w:r>
              <w:rPr>
                <w:lang w:val="es-ES"/>
              </w:rPr>
              <w:t>academica</w:t>
            </w:r>
          </w:p>
          <w:p w:rsidR="002C2CDD" w:rsidRDefault="00740229" w:rsidP="001943B1">
            <w:pPr>
              <w:pStyle w:val="Ttulo4"/>
              <w:rPr>
                <w:lang w:val="es-ES"/>
              </w:rPr>
            </w:pPr>
            <w:r w:rsidRPr="001943B1">
              <w:rPr>
                <w:lang w:val="es-ES"/>
              </w:rPr>
              <w:t>Técnico en minas</w:t>
            </w:r>
            <w:r w:rsidR="002C2CDD" w:rsidRPr="001943B1">
              <w:rPr>
                <w:lang w:val="es-ES" w:bidi="fr-FR"/>
              </w:rPr>
              <w:t xml:space="preserve"> •</w:t>
            </w:r>
            <w:r w:rsidR="00C67046">
              <w:rPr>
                <w:lang w:val="es-ES" w:bidi="fr-FR"/>
              </w:rPr>
              <w:t xml:space="preserve"> 201</w:t>
            </w:r>
            <w:r w:rsidR="00E116F8">
              <w:rPr>
                <w:lang w:val="es-ES" w:bidi="fr-FR"/>
              </w:rPr>
              <w:t>6</w:t>
            </w:r>
            <w:r w:rsidR="005E73F1">
              <w:rPr>
                <w:lang w:val="es-ES" w:bidi="fr-FR"/>
              </w:rPr>
              <w:t xml:space="preserve"> - 2017</w:t>
            </w:r>
            <w:r w:rsidR="002C2CDD" w:rsidRPr="001943B1">
              <w:rPr>
                <w:lang w:val="es-ES" w:bidi="fr-FR"/>
              </w:rPr>
              <w:t xml:space="preserve"> • </w:t>
            </w:r>
          </w:p>
          <w:p w:rsidR="00C67046" w:rsidRPr="00C67046" w:rsidRDefault="00C67046" w:rsidP="00C67046">
            <w:pPr>
              <w:rPr>
                <w:lang w:val="es-ES"/>
              </w:rPr>
            </w:pPr>
            <w:r w:rsidRPr="00C67046">
              <w:rPr>
                <w:lang w:val="es-ES"/>
              </w:rPr>
              <w:t xml:space="preserve">Universidad </w:t>
            </w:r>
            <w:r w:rsidR="008460E0">
              <w:rPr>
                <w:lang w:val="es-ES"/>
              </w:rPr>
              <w:t>T</w:t>
            </w:r>
            <w:r w:rsidR="008460E0" w:rsidRPr="00C67046">
              <w:rPr>
                <w:lang w:val="es-ES"/>
              </w:rPr>
              <w:t>ecnológica</w:t>
            </w:r>
            <w:r>
              <w:rPr>
                <w:lang w:val="es-ES"/>
              </w:rPr>
              <w:t xml:space="preserve"> de Chile, Inacap</w:t>
            </w:r>
          </w:p>
          <w:p w:rsidR="001943B1" w:rsidRPr="001943B1" w:rsidRDefault="001943B1" w:rsidP="001943B1">
            <w:pPr>
              <w:pStyle w:val="Ttulo4"/>
              <w:rPr>
                <w:lang w:val="es-ES"/>
              </w:rPr>
            </w:pPr>
            <w:r w:rsidRPr="001943B1">
              <w:rPr>
                <w:lang w:val="es-ES"/>
              </w:rPr>
              <w:t>Ingenieria civil en minas</w:t>
            </w:r>
            <w:r w:rsidRPr="001943B1">
              <w:rPr>
                <w:lang w:val="es-ES" w:bidi="fr-FR"/>
              </w:rPr>
              <w:t xml:space="preserve"> • </w:t>
            </w:r>
            <w:r w:rsidR="00E116F8">
              <w:rPr>
                <w:lang w:val="es-ES"/>
              </w:rPr>
              <w:t>2015</w:t>
            </w:r>
            <w:r w:rsidR="00892733" w:rsidRPr="00B470A7">
              <w:rPr>
                <w:lang w:val="es-ES"/>
              </w:rPr>
              <w:t xml:space="preserve"> - 2015</w:t>
            </w:r>
            <w:r w:rsidRPr="001943B1">
              <w:rPr>
                <w:lang w:val="es-ES" w:bidi="fr-FR"/>
              </w:rPr>
              <w:t xml:space="preserve"> • </w:t>
            </w:r>
          </w:p>
          <w:p w:rsidR="001943B1" w:rsidRPr="00B470A7" w:rsidRDefault="00C67046" w:rsidP="00C67046">
            <w:pPr>
              <w:rPr>
                <w:lang w:val="es-ES"/>
              </w:rPr>
            </w:pPr>
            <w:r w:rsidRPr="00B470A7">
              <w:rPr>
                <w:lang w:val="es-ES"/>
              </w:rPr>
              <w:t>Universidad del Desarollo</w:t>
            </w:r>
          </w:p>
          <w:p w:rsidR="002C2CDD" w:rsidRPr="001943B1" w:rsidRDefault="001943B1" w:rsidP="007569C1">
            <w:pPr>
              <w:pStyle w:val="Ttulo4"/>
              <w:rPr>
                <w:lang w:val="es-ES"/>
              </w:rPr>
            </w:pPr>
            <w:r w:rsidRPr="001943B1">
              <w:rPr>
                <w:lang w:val="es-ES"/>
              </w:rPr>
              <w:t>Cientifico Humanista</w:t>
            </w:r>
            <w:r w:rsidR="002C2CDD" w:rsidRPr="001943B1">
              <w:rPr>
                <w:lang w:val="es-ES" w:bidi="fr-FR"/>
              </w:rPr>
              <w:t xml:space="preserve"> •</w:t>
            </w:r>
            <w:r w:rsidR="00E116F8">
              <w:rPr>
                <w:lang w:val="es-ES" w:bidi="fr-FR"/>
              </w:rPr>
              <w:t xml:space="preserve"> 2014</w:t>
            </w:r>
            <w:r w:rsidR="006C0639">
              <w:rPr>
                <w:lang w:val="es-ES" w:bidi="fr-FR"/>
              </w:rPr>
              <w:t xml:space="preserve"> </w:t>
            </w:r>
            <w:r w:rsidR="002C2CDD" w:rsidRPr="001943B1">
              <w:rPr>
                <w:lang w:val="es-ES" w:bidi="fr-FR"/>
              </w:rPr>
              <w:t xml:space="preserve">• </w:t>
            </w:r>
          </w:p>
          <w:p w:rsidR="00741125" w:rsidRPr="000849E0" w:rsidRDefault="00991930" w:rsidP="000849E0">
            <w:pPr>
              <w:rPr>
                <w:lang w:val="es-ES"/>
              </w:rPr>
            </w:pPr>
            <w:r>
              <w:rPr>
                <w:lang w:val="es-ES"/>
              </w:rPr>
              <w:t>Centro Educacional Mario Bertero Cevasco</w:t>
            </w:r>
          </w:p>
        </w:tc>
      </w:tr>
    </w:tbl>
    <w:p w:rsidR="003E5D32" w:rsidRDefault="003E5D32" w:rsidP="000849E0">
      <w:pPr>
        <w:pStyle w:val="Ttulo3"/>
        <w:rPr>
          <w:lang w:val="es-ES"/>
        </w:rPr>
      </w:pPr>
    </w:p>
    <w:p w:rsidR="003E5D32" w:rsidRDefault="003E5D32" w:rsidP="000849E0">
      <w:pPr>
        <w:pStyle w:val="Ttulo3"/>
        <w:rPr>
          <w:lang w:val="es-ES"/>
        </w:rPr>
      </w:pPr>
    </w:p>
    <w:p w:rsidR="000849E0" w:rsidRPr="000849E0" w:rsidRDefault="000849E0" w:rsidP="000849E0">
      <w:pPr>
        <w:pStyle w:val="Ttulo3"/>
        <w:rPr>
          <w:lang w:val="es-ES"/>
        </w:rPr>
      </w:pPr>
      <w:r w:rsidRPr="000849E0">
        <w:rPr>
          <w:lang w:val="es-ES"/>
        </w:rPr>
        <w:t>C</w:t>
      </w:r>
      <w:r>
        <w:rPr>
          <w:lang w:val="es-ES"/>
        </w:rPr>
        <w:t>apacitaciones</w:t>
      </w:r>
    </w:p>
    <w:p w:rsidR="00E116F8" w:rsidRDefault="001517D9" w:rsidP="000849E0">
      <w:pPr>
        <w:pStyle w:val="Ttulo4"/>
        <w:rPr>
          <w:lang w:val="es-ES"/>
        </w:rPr>
      </w:pPr>
      <w:r>
        <w:rPr>
          <w:lang w:val="es-ES"/>
        </w:rPr>
        <w:t xml:space="preserve"> </w:t>
      </w:r>
      <w:r w:rsidR="00F81DB4">
        <w:rPr>
          <w:lang w:val="es-ES"/>
        </w:rPr>
        <w:t xml:space="preserve">oPERADOR </w:t>
      </w:r>
      <w:r w:rsidR="00616ED3">
        <w:rPr>
          <w:lang w:val="es-ES"/>
        </w:rPr>
        <w:t>CAEX,</w:t>
      </w:r>
      <w:r>
        <w:rPr>
          <w:lang w:val="es-ES"/>
        </w:rPr>
        <w:t xml:space="preserve"> CONOCIMIENTO DE CAMION DE EXTRACCIÓN KOMATSU</w:t>
      </w:r>
      <w:r w:rsidR="00E116F8">
        <w:rPr>
          <w:lang w:val="es-ES"/>
        </w:rPr>
        <w:t xml:space="preserve"> 830,930,930e</w:t>
      </w:r>
      <w:r w:rsidR="00664B17">
        <w:rPr>
          <w:lang w:val="es-ES"/>
        </w:rPr>
        <w:t>4</w:t>
      </w:r>
      <w:r>
        <w:rPr>
          <w:lang w:val="es-ES"/>
        </w:rPr>
        <w:t xml:space="preserve"> </w:t>
      </w:r>
    </w:p>
    <w:p w:rsidR="001517D9" w:rsidRDefault="00E116F8" w:rsidP="000849E0">
      <w:pPr>
        <w:pStyle w:val="Ttulo4"/>
        <w:rPr>
          <w:lang w:val="es-ES"/>
        </w:rPr>
      </w:pPr>
      <w:r>
        <w:rPr>
          <w:lang w:val="es-ES"/>
        </w:rPr>
        <w:t xml:space="preserve"> </w:t>
      </w:r>
      <w:r w:rsidR="001517D9">
        <w:rPr>
          <w:lang w:val="es-ES"/>
        </w:rPr>
        <w:t>Y</w:t>
      </w:r>
      <w:r>
        <w:rPr>
          <w:lang w:val="es-ES"/>
        </w:rPr>
        <w:t xml:space="preserve"> </w:t>
      </w:r>
      <w:r w:rsidR="001517D9">
        <w:rPr>
          <w:lang w:val="es-ES"/>
        </w:rPr>
        <w:t xml:space="preserve"> CATERPILAR.</w:t>
      </w:r>
      <w:r>
        <w:rPr>
          <w:lang w:val="es-ES"/>
        </w:rPr>
        <w:t xml:space="preserve"> 793f, 797 , 797f</w:t>
      </w:r>
      <w:r w:rsidR="00F81DB4">
        <w:rPr>
          <w:lang w:val="es-ES"/>
        </w:rPr>
        <w:t xml:space="preserve">  </w:t>
      </w:r>
      <w:r w:rsidR="001517D9" w:rsidRPr="001517D9">
        <w:rPr>
          <w:lang w:val="es-ES" w:bidi="fr-FR"/>
        </w:rPr>
        <w:t xml:space="preserve"> </w:t>
      </w:r>
      <w:r>
        <w:rPr>
          <w:lang w:val="es-ES" w:bidi="fr-FR"/>
        </w:rPr>
        <w:t xml:space="preserve">                                                                                                            </w:t>
      </w:r>
      <w:r w:rsidR="001517D9" w:rsidRPr="001943B1">
        <w:rPr>
          <w:lang w:val="es-ES" w:bidi="fr-FR"/>
        </w:rPr>
        <w:t xml:space="preserve">• </w:t>
      </w:r>
      <w:r w:rsidR="00616ED3">
        <w:rPr>
          <w:lang w:val="es-ES"/>
        </w:rPr>
        <w:t xml:space="preserve"> 2019</w:t>
      </w:r>
    </w:p>
    <w:p w:rsidR="001517D9" w:rsidRDefault="00616ED3" w:rsidP="001517D9">
      <w:pPr>
        <w:rPr>
          <w:lang w:val="es-ES"/>
        </w:rPr>
      </w:pPr>
      <w:r>
        <w:rPr>
          <w:rFonts w:ascii="Georgia" w:hAnsi="Georgia"/>
          <w:b/>
          <w:i/>
          <w:color w:val="4472C4" w:themeColor="accent5"/>
          <w:sz w:val="20"/>
          <w:szCs w:val="20"/>
          <w:lang w:val="es-ES"/>
        </w:rPr>
        <w:t xml:space="preserve">Instituto </w:t>
      </w:r>
      <w:r w:rsidR="001517D9" w:rsidRPr="00F81DB4">
        <w:rPr>
          <w:rFonts w:ascii="Georgia" w:hAnsi="Georgia"/>
          <w:b/>
          <w:i/>
          <w:color w:val="4472C4" w:themeColor="accent5"/>
          <w:sz w:val="20"/>
          <w:szCs w:val="20"/>
          <w:lang w:val="es-ES"/>
        </w:rPr>
        <w:t>Inacex</w:t>
      </w:r>
      <w:r w:rsidR="001517D9">
        <w:rPr>
          <w:lang w:val="es-ES"/>
        </w:rPr>
        <w:t xml:space="preserve">; centro de entrenamiento minero </w:t>
      </w:r>
      <w:r>
        <w:rPr>
          <w:lang w:val="es-ES"/>
        </w:rPr>
        <w:t>para</w:t>
      </w:r>
      <w:r w:rsidR="001517D9">
        <w:rPr>
          <w:lang w:val="es-ES"/>
        </w:rPr>
        <w:t xml:space="preserve"> de operadores de Mina a rajo. </w:t>
      </w:r>
    </w:p>
    <w:p w:rsidR="001517D9" w:rsidRPr="00C67046" w:rsidRDefault="000849E0" w:rsidP="000849E0">
      <w:pPr>
        <w:pStyle w:val="Ttulo4"/>
        <w:rPr>
          <w:lang w:val="es-ES" w:bidi="fr-FR"/>
        </w:rPr>
      </w:pPr>
      <w:r>
        <w:rPr>
          <w:lang w:val="es-ES"/>
        </w:rPr>
        <w:t>manejo de microscopio para técnica de separacion de cristales de forma natural</w:t>
      </w:r>
      <w:r w:rsidR="00E116F8">
        <w:rPr>
          <w:lang w:val="es-ES"/>
        </w:rPr>
        <w:t xml:space="preserve">     </w:t>
      </w:r>
      <w:r w:rsidRPr="001943B1">
        <w:rPr>
          <w:lang w:val="es-ES" w:bidi="fr-FR"/>
        </w:rPr>
        <w:t xml:space="preserve"> •</w:t>
      </w:r>
      <w:r>
        <w:rPr>
          <w:lang w:val="es-ES" w:bidi="fr-FR"/>
        </w:rPr>
        <w:t xml:space="preserve"> 2018</w:t>
      </w:r>
    </w:p>
    <w:p w:rsidR="000849E0" w:rsidRPr="00407E2E" w:rsidRDefault="00407E2E" w:rsidP="00407E2E">
      <w:pPr>
        <w:rPr>
          <w:rFonts w:ascii="Georgia" w:hAnsi="Georgia"/>
          <w:b/>
          <w:bCs/>
          <w:i/>
          <w:iCs/>
          <w:color w:val="1F497D"/>
          <w:sz w:val="18"/>
          <w:szCs w:val="18"/>
        </w:rPr>
      </w:pPr>
      <w:r>
        <w:rPr>
          <w:lang w:val="es-ES"/>
        </w:rPr>
        <w:t xml:space="preserve">Magnánima Universidad Andrés Bello; </w:t>
      </w:r>
      <w:r>
        <w:rPr>
          <w:rFonts w:ascii="Georgia" w:hAnsi="Georgia"/>
          <w:b/>
          <w:bCs/>
          <w:i/>
          <w:iCs/>
          <w:color w:val="1F497D"/>
          <w:sz w:val="18"/>
          <w:szCs w:val="18"/>
        </w:rPr>
        <w:t>Laboratorio de Analisis de Solidos, L.A.S.</w:t>
      </w:r>
    </w:p>
    <w:p w:rsidR="000849E0" w:rsidRDefault="000849E0" w:rsidP="000849E0">
      <w:pPr>
        <w:pStyle w:val="Ttulo4"/>
        <w:rPr>
          <w:lang w:val="es-ES" w:bidi="fr-FR"/>
        </w:rPr>
      </w:pPr>
      <w:r>
        <w:rPr>
          <w:lang w:val="es-ES"/>
        </w:rPr>
        <w:t>eva y topas para el estudio de difraccion y cuantificacion de muestras</w:t>
      </w:r>
      <w:r w:rsidRPr="001943B1">
        <w:rPr>
          <w:lang w:val="es-ES" w:bidi="fr-FR"/>
        </w:rPr>
        <w:t xml:space="preserve"> </w:t>
      </w:r>
      <w:r w:rsidR="00E116F8">
        <w:rPr>
          <w:lang w:val="es-ES" w:bidi="fr-FR"/>
        </w:rPr>
        <w:t xml:space="preserve">                            </w:t>
      </w:r>
      <w:r w:rsidRPr="001943B1">
        <w:rPr>
          <w:lang w:val="es-ES" w:bidi="fr-FR"/>
        </w:rPr>
        <w:t xml:space="preserve">• </w:t>
      </w:r>
      <w:r w:rsidRPr="000849E0">
        <w:rPr>
          <w:lang w:val="es-ES"/>
        </w:rPr>
        <w:t>201</w:t>
      </w:r>
      <w:r>
        <w:rPr>
          <w:lang w:val="es-ES"/>
        </w:rPr>
        <w:t>8</w:t>
      </w:r>
      <w:r w:rsidR="00E116F8">
        <w:rPr>
          <w:lang w:val="es-ES" w:bidi="fr-FR"/>
        </w:rPr>
        <w:t xml:space="preserve"> </w:t>
      </w:r>
    </w:p>
    <w:p w:rsidR="000849E0" w:rsidRPr="00407E2E" w:rsidRDefault="00407E2E" w:rsidP="00407E2E">
      <w:pPr>
        <w:rPr>
          <w:rFonts w:ascii="Georgia" w:hAnsi="Georgia"/>
          <w:b/>
          <w:bCs/>
          <w:i/>
          <w:iCs/>
          <w:color w:val="1F497D"/>
          <w:sz w:val="18"/>
          <w:szCs w:val="18"/>
        </w:rPr>
      </w:pPr>
      <w:r>
        <w:rPr>
          <w:lang w:val="es-ES"/>
        </w:rPr>
        <w:t>Magnánima Universidad Andrés Bello;</w:t>
      </w:r>
      <w:r>
        <w:rPr>
          <w:rFonts w:ascii="Georgia" w:hAnsi="Georgia"/>
          <w:b/>
          <w:bCs/>
          <w:i/>
          <w:iCs/>
          <w:color w:val="1F497D"/>
          <w:sz w:val="18"/>
          <w:szCs w:val="18"/>
        </w:rPr>
        <w:t>Laboratorio de Analisis de Solidos, L.A.S.</w:t>
      </w:r>
    </w:p>
    <w:p w:rsidR="000849E0" w:rsidRPr="001943B1" w:rsidRDefault="000849E0" w:rsidP="000849E0">
      <w:pPr>
        <w:pStyle w:val="Ttulo4"/>
        <w:rPr>
          <w:lang w:val="es-ES"/>
        </w:rPr>
      </w:pPr>
      <w:r>
        <w:rPr>
          <w:lang w:val="es-ES"/>
        </w:rPr>
        <w:t>minors en comportamiento humano</w:t>
      </w:r>
      <w:r w:rsidR="005E73F1">
        <w:rPr>
          <w:lang w:val="es-ES"/>
        </w:rPr>
        <w:t xml:space="preserve"> en o</w:t>
      </w:r>
      <w:r>
        <w:rPr>
          <w:lang w:val="es-ES"/>
        </w:rPr>
        <w:t>rganizaciones</w:t>
      </w:r>
      <w:r w:rsidRPr="001943B1">
        <w:rPr>
          <w:lang w:val="es-ES" w:bidi="fr-FR"/>
        </w:rPr>
        <w:t xml:space="preserve"> </w:t>
      </w:r>
      <w:r w:rsidR="00E116F8">
        <w:rPr>
          <w:lang w:val="es-ES" w:bidi="fr-FR"/>
        </w:rPr>
        <w:t xml:space="preserve">                                                             </w:t>
      </w:r>
      <w:r w:rsidRPr="001943B1">
        <w:rPr>
          <w:lang w:val="es-ES" w:bidi="fr-FR"/>
        </w:rPr>
        <w:t>•</w:t>
      </w:r>
      <w:r w:rsidR="00E116F8">
        <w:rPr>
          <w:lang w:val="es-ES" w:bidi="fr-FR"/>
        </w:rPr>
        <w:t xml:space="preserve"> 2015</w:t>
      </w:r>
      <w:r w:rsidRPr="001943B1">
        <w:rPr>
          <w:lang w:val="es-ES" w:bidi="fr-FR"/>
        </w:rPr>
        <w:t xml:space="preserve"> </w:t>
      </w:r>
    </w:p>
    <w:p w:rsidR="000849E0" w:rsidRDefault="000849E0" w:rsidP="000849E0">
      <w:pPr>
        <w:rPr>
          <w:lang w:val="es-ES"/>
        </w:rPr>
      </w:pPr>
      <w:r>
        <w:rPr>
          <w:lang w:val="es-ES"/>
        </w:rPr>
        <w:t>Universidad Desarrollo</w:t>
      </w:r>
    </w:p>
    <w:p w:rsidR="000849E0" w:rsidRPr="001943B1" w:rsidRDefault="000849E0" w:rsidP="000849E0">
      <w:pPr>
        <w:pStyle w:val="Ttulo4"/>
        <w:rPr>
          <w:lang w:val="es-ES"/>
        </w:rPr>
      </w:pPr>
      <w:r>
        <w:rPr>
          <w:lang w:val="es-ES"/>
        </w:rPr>
        <w:t>minors en Filosofia humana de nuestros tiempos</w:t>
      </w:r>
      <w:r w:rsidRPr="001943B1">
        <w:rPr>
          <w:lang w:val="es-ES" w:bidi="fr-FR"/>
        </w:rPr>
        <w:t xml:space="preserve"> </w:t>
      </w:r>
      <w:r w:rsidR="00E116F8">
        <w:rPr>
          <w:lang w:val="es-ES" w:bidi="fr-FR"/>
        </w:rPr>
        <w:t xml:space="preserve">                                                                        </w:t>
      </w:r>
      <w:r w:rsidRPr="001943B1">
        <w:rPr>
          <w:lang w:val="es-ES" w:bidi="fr-FR"/>
        </w:rPr>
        <w:t>•</w:t>
      </w:r>
      <w:r w:rsidR="00E116F8">
        <w:rPr>
          <w:lang w:val="es-ES" w:bidi="fr-FR"/>
        </w:rPr>
        <w:t xml:space="preserve"> 2015</w:t>
      </w:r>
      <w:r>
        <w:rPr>
          <w:lang w:val="es-ES" w:bidi="fr-FR"/>
        </w:rPr>
        <w:t xml:space="preserve"> </w:t>
      </w:r>
      <w:r w:rsidRPr="001943B1">
        <w:rPr>
          <w:lang w:val="es-ES" w:bidi="fr-FR"/>
        </w:rPr>
        <w:t xml:space="preserve"> </w:t>
      </w:r>
    </w:p>
    <w:p w:rsidR="000849E0" w:rsidRDefault="000849E0" w:rsidP="000849E0">
      <w:pPr>
        <w:rPr>
          <w:lang w:val="es-ES"/>
        </w:rPr>
      </w:pPr>
      <w:r>
        <w:rPr>
          <w:lang w:val="es-ES"/>
        </w:rPr>
        <w:t>Universidad Desarrollo</w:t>
      </w:r>
    </w:p>
    <w:p w:rsidR="000849E0" w:rsidRDefault="000849E0" w:rsidP="00616ED3">
      <w:pPr>
        <w:pStyle w:val="Ttulo4"/>
        <w:tabs>
          <w:tab w:val="left" w:pos="8132"/>
        </w:tabs>
        <w:rPr>
          <w:lang w:val="es-ES" w:bidi="fr-FR"/>
        </w:rPr>
      </w:pPr>
      <w:r>
        <w:rPr>
          <w:lang w:val="es-ES"/>
        </w:rPr>
        <w:t>Formacion nautica y de salvataje (fedevela)</w:t>
      </w:r>
      <w:r w:rsidRPr="001943B1">
        <w:rPr>
          <w:lang w:val="es-ES" w:bidi="fr-FR"/>
        </w:rPr>
        <w:t xml:space="preserve"> </w:t>
      </w:r>
      <w:r w:rsidR="00E116F8">
        <w:rPr>
          <w:lang w:val="es-ES" w:bidi="fr-FR"/>
        </w:rPr>
        <w:t xml:space="preserve">                                                                                  </w:t>
      </w:r>
      <w:r w:rsidRPr="001943B1">
        <w:rPr>
          <w:lang w:val="es-ES" w:bidi="fr-FR"/>
        </w:rPr>
        <w:t>•</w:t>
      </w:r>
      <w:r>
        <w:rPr>
          <w:lang w:val="es-ES" w:bidi="fr-FR"/>
        </w:rPr>
        <w:t xml:space="preserve"> 2011 </w:t>
      </w:r>
    </w:p>
    <w:p w:rsidR="00F57E2B" w:rsidRDefault="00F81DB4" w:rsidP="000849E0">
      <w:pPr>
        <w:pStyle w:val="Ttulo4"/>
        <w:rPr>
          <w:lang w:val="es-ES"/>
        </w:rPr>
      </w:pPr>
      <w:r>
        <w:rPr>
          <w:lang w:val="es-ES"/>
        </w:rPr>
        <w:t>(primeros auxilios)</w:t>
      </w:r>
    </w:p>
    <w:p w:rsidR="00F57E2B" w:rsidRPr="000849E0" w:rsidRDefault="00F57E2B" w:rsidP="00F57E2B">
      <w:pPr>
        <w:pStyle w:val="Ttulo3"/>
        <w:rPr>
          <w:lang w:val="es-ES"/>
        </w:rPr>
      </w:pPr>
      <w:r w:rsidRPr="000849E0">
        <w:rPr>
          <w:lang w:val="es-ES"/>
        </w:rPr>
        <w:t>C</w:t>
      </w:r>
      <w:r>
        <w:rPr>
          <w:lang w:val="es-ES"/>
        </w:rPr>
        <w:t>onocimientos Curriculares</w:t>
      </w:r>
    </w:p>
    <w:p w:rsidR="00F57E2B" w:rsidRPr="001943B1" w:rsidRDefault="00F57E2B" w:rsidP="00F57E2B">
      <w:pPr>
        <w:pStyle w:val="Ttulo4"/>
        <w:rPr>
          <w:lang w:val="es-ES"/>
        </w:rPr>
      </w:pPr>
      <w:r>
        <w:rPr>
          <w:lang w:val="es-ES"/>
        </w:rPr>
        <w:t>Software Professional</w:t>
      </w:r>
      <w:r w:rsidRPr="001943B1">
        <w:rPr>
          <w:lang w:val="es-ES" w:bidi="fr-FR"/>
        </w:rPr>
        <w:t xml:space="preserve">• </w:t>
      </w:r>
    </w:p>
    <w:p w:rsidR="00F57E2B" w:rsidRDefault="00F57E2B" w:rsidP="00F57E2B">
      <w:pPr>
        <w:pStyle w:val="Prrafodelista"/>
        <w:numPr>
          <w:ilvl w:val="0"/>
          <w:numId w:val="16"/>
        </w:numPr>
        <w:rPr>
          <w:lang w:val="es-ES"/>
        </w:rPr>
      </w:pPr>
      <w:r>
        <w:rPr>
          <w:lang w:val="es-ES"/>
        </w:rPr>
        <w:t>Microsoft Excel 2013, manejo avanzado</w:t>
      </w:r>
    </w:p>
    <w:p w:rsidR="00F57E2B" w:rsidRDefault="00F57E2B" w:rsidP="00F57E2B">
      <w:pPr>
        <w:pStyle w:val="Prrafodelista"/>
        <w:numPr>
          <w:ilvl w:val="0"/>
          <w:numId w:val="16"/>
        </w:numPr>
        <w:rPr>
          <w:lang w:val="es-ES"/>
        </w:rPr>
      </w:pPr>
      <w:r>
        <w:rPr>
          <w:lang w:val="es-ES"/>
        </w:rPr>
        <w:t>Softwares mineros : JK simblast</w:t>
      </w:r>
    </w:p>
    <w:p w:rsidR="00F57E2B" w:rsidRDefault="00F57E2B" w:rsidP="00F57E2B">
      <w:pPr>
        <w:pStyle w:val="Prrafodelista"/>
        <w:numPr>
          <w:ilvl w:val="0"/>
          <w:numId w:val="16"/>
        </w:numPr>
        <w:rPr>
          <w:lang w:val="es-ES"/>
        </w:rPr>
      </w:pPr>
      <w:r>
        <w:rPr>
          <w:lang w:val="es-ES"/>
        </w:rPr>
        <w:t>Ventsim</w:t>
      </w:r>
    </w:p>
    <w:p w:rsidR="00F57E2B" w:rsidRPr="00F57E2B" w:rsidRDefault="00F57E2B" w:rsidP="00F57E2B">
      <w:pPr>
        <w:pStyle w:val="Prrafodelista"/>
        <w:numPr>
          <w:ilvl w:val="0"/>
          <w:numId w:val="16"/>
        </w:numPr>
        <w:rPr>
          <w:lang w:val="es-ES"/>
        </w:rPr>
      </w:pPr>
      <w:r>
        <w:rPr>
          <w:lang w:val="es-ES"/>
        </w:rPr>
        <w:t>Eva Commander y Topas</w:t>
      </w:r>
    </w:p>
    <w:p w:rsidR="00F57E2B" w:rsidRPr="001943B1" w:rsidRDefault="00F24B93" w:rsidP="00F57E2B">
      <w:pPr>
        <w:pStyle w:val="Ttulo4"/>
        <w:rPr>
          <w:lang w:val="es-ES"/>
        </w:rPr>
      </w:pPr>
      <w:r>
        <w:rPr>
          <w:lang w:val="es-ES"/>
        </w:rPr>
        <w:t>Software administrativo</w:t>
      </w:r>
      <w:r w:rsidR="00F57E2B" w:rsidRPr="001943B1">
        <w:rPr>
          <w:lang w:val="es-ES" w:bidi="fr-FR"/>
        </w:rPr>
        <w:t xml:space="preserve"> •</w:t>
      </w:r>
    </w:p>
    <w:p w:rsidR="00F57E2B" w:rsidRDefault="00F24B93" w:rsidP="00F24B93">
      <w:pPr>
        <w:pStyle w:val="Prrafodelista"/>
        <w:numPr>
          <w:ilvl w:val="0"/>
          <w:numId w:val="17"/>
        </w:numPr>
        <w:rPr>
          <w:lang w:val="es-ES"/>
        </w:rPr>
      </w:pPr>
      <w:r>
        <w:rPr>
          <w:lang w:val="es-ES"/>
        </w:rPr>
        <w:t>Win 98 segunda edición, Win XP, Win Vista, Win7, Win 10.</w:t>
      </w:r>
    </w:p>
    <w:p w:rsidR="00F24B93" w:rsidRPr="00F24B93" w:rsidRDefault="00F24B93" w:rsidP="00F24B93">
      <w:pPr>
        <w:pStyle w:val="Prrafodelista"/>
        <w:numPr>
          <w:ilvl w:val="0"/>
          <w:numId w:val="17"/>
        </w:numPr>
        <w:rPr>
          <w:lang w:val="en-US"/>
        </w:rPr>
      </w:pPr>
      <w:r w:rsidRPr="00F24B93">
        <w:rPr>
          <w:lang w:val="en-US"/>
        </w:rPr>
        <w:t>Microsoft office 2013 (Word, Excel, Power Point, complements (Gantt)</w:t>
      </w:r>
    </w:p>
    <w:p w:rsidR="00F24B93" w:rsidRPr="00F24B93" w:rsidRDefault="00F24B93" w:rsidP="00F24B93">
      <w:pPr>
        <w:pStyle w:val="Prrafodelista"/>
        <w:numPr>
          <w:ilvl w:val="0"/>
          <w:numId w:val="17"/>
        </w:numPr>
        <w:rPr>
          <w:lang w:val="en-US"/>
        </w:rPr>
      </w:pPr>
      <w:r>
        <w:rPr>
          <w:lang w:val="en-US"/>
        </w:rPr>
        <w:t>TeamViewer, Skype, Dropbox, …</w:t>
      </w:r>
    </w:p>
    <w:p w:rsidR="00F57E2B" w:rsidRPr="006C0639" w:rsidRDefault="00F57E2B" w:rsidP="000849E0">
      <w:pPr>
        <w:pStyle w:val="Ttulo4"/>
        <w:rPr>
          <w:lang w:val="es-ES"/>
        </w:rPr>
      </w:pPr>
    </w:p>
    <w:p w:rsidR="000849E0" w:rsidRPr="006C0639" w:rsidRDefault="000849E0" w:rsidP="000849E0">
      <w:pPr>
        <w:rPr>
          <w:lang w:val="es-ES"/>
        </w:rPr>
      </w:pPr>
    </w:p>
    <w:p w:rsidR="000849E0" w:rsidRPr="006C0639" w:rsidRDefault="000849E0" w:rsidP="000849E0">
      <w:pPr>
        <w:rPr>
          <w:lang w:val="es-ES"/>
        </w:rPr>
      </w:pPr>
    </w:p>
    <w:p w:rsidR="00290AAA" w:rsidRDefault="00290AAA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  <w:r w:rsidRPr="007358CF">
        <w:rPr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1480745</wp:posOffset>
            </wp:positionH>
            <wp:positionV relativeFrom="paragraph">
              <wp:posOffset>-1321472</wp:posOffset>
            </wp:positionV>
            <wp:extent cx="3518162" cy="5580529"/>
            <wp:effectExtent l="1047750" t="0" r="1028616" b="0"/>
            <wp:wrapNone/>
            <wp:docPr id="2" name="Imagen 6" descr="C:\Users\Contabilidad\Desktop\Nueva carpeta\cv e imagenes\Nueva carpeta\IMG_20190906_08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tabilidad\Desktop\Nueva carpeta\cv e imagenes\Nueva carpeta\IMG_20190906_084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65" t="10516" r="14145" b="44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1383" cy="55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58CF">
        <w:rPr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1128881</wp:posOffset>
            </wp:positionH>
            <wp:positionV relativeFrom="paragraph">
              <wp:posOffset>2927798</wp:posOffset>
            </wp:positionV>
            <wp:extent cx="4374365" cy="5593977"/>
            <wp:effectExtent l="628650" t="0" r="618117" b="0"/>
            <wp:wrapNone/>
            <wp:docPr id="5" name="Imagen 5" descr="C:\Users\Contabilidad\Desktop\Nueva carpeta\cv e imagenes\Nueva carpeta\IMG_20190906_0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tabilidad\Desktop\Nueva carpeta\cv e imagenes\Nueva carpeta\IMG_20190906_084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77" t="12182" r="12328" b="25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2983" cy="55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</w:p>
    <w:p w:rsidR="00FA66C7" w:rsidRDefault="00FA66C7" w:rsidP="00E22E87">
      <w:pPr>
        <w:pStyle w:val="Sinespaciado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518160</wp:posOffset>
            </wp:positionH>
            <wp:positionV relativeFrom="paragraph">
              <wp:posOffset>113665</wp:posOffset>
            </wp:positionV>
            <wp:extent cx="6416675" cy="8191500"/>
            <wp:effectExtent l="0" t="0" r="3175" b="0"/>
            <wp:wrapSquare wrapText="bothSides"/>
            <wp:docPr id="6" name="Imagen 6" descr="C:\Users\Laboratorio\Desktop\ficha provedor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torio\Desktop\ficha provedor\Sin títu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58CF" w:rsidRDefault="007358CF" w:rsidP="00E22E87">
      <w:pPr>
        <w:pStyle w:val="Sinespaciado"/>
        <w:rPr>
          <w:lang w:val="es-ES"/>
        </w:rPr>
      </w:pPr>
      <w:bookmarkStart w:id="0" w:name="_GoBack"/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7358CF" w:rsidRDefault="007358CF" w:rsidP="00E22E87">
      <w:pPr>
        <w:pStyle w:val="Sinespaciado"/>
        <w:rPr>
          <w:lang w:val="es-ES"/>
        </w:rPr>
      </w:pPr>
    </w:p>
    <w:p w:rsidR="00FA66C7" w:rsidRPr="000849E0" w:rsidRDefault="00FA66C7" w:rsidP="00E22E87">
      <w:pPr>
        <w:pStyle w:val="Sinespaciado"/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86675" cy="8549005"/>
            <wp:effectExtent l="0" t="0" r="9525" b="4445"/>
            <wp:wrapThrough wrapText="bothSides">
              <wp:wrapPolygon edited="0">
                <wp:start x="0" y="0"/>
                <wp:lineTo x="0" y="21563"/>
                <wp:lineTo x="21573" y="21563"/>
                <wp:lineTo x="21573" y="0"/>
                <wp:lineTo x="0" y="0"/>
              </wp:wrapPolygon>
            </wp:wrapThrough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40" t="10247" r="34431" b="6066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A66C7" w:rsidRPr="000849E0" w:rsidSect="008F5E2D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3ED" w:rsidRDefault="003943ED" w:rsidP="00713050">
      <w:pPr>
        <w:spacing w:line="240" w:lineRule="auto"/>
      </w:pPr>
      <w:r>
        <w:separator/>
      </w:r>
    </w:p>
  </w:endnote>
  <w:endnote w:type="continuationSeparator" w:id="1">
    <w:p w:rsidR="003943ED" w:rsidRDefault="003943ED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B93" w:rsidRDefault="00F24B93">
    <w:pPr>
      <w:pStyle w:val="Encabezado"/>
      <w:pBdr>
        <w:top w:val="single" w:sz="6" w:space="10" w:color="EA4E4E" w:themeColor="accent1"/>
      </w:pBdr>
      <w:spacing w:before="240"/>
      <w:jc w:val="center"/>
      <w:rPr>
        <w:color w:val="EA4E4E" w:themeColor="accent1"/>
      </w:rPr>
    </w:pPr>
    <w:r>
      <w:rPr>
        <w:noProof/>
        <w:color w:val="EA4E4E" w:themeColor="accent1"/>
        <w:lang w:val="es-ES" w:eastAsia="es-ES"/>
      </w:rPr>
      <w:drawing>
        <wp:inline distT="0" distB="0" distL="0" distR="0">
          <wp:extent cx="438912" cy="276973"/>
          <wp:effectExtent l="0" t="0" r="0" b="889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4B93" w:rsidRDefault="00F24B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756" w:rsidRDefault="00561756">
    <w:pPr>
      <w:pStyle w:val="Encabezado"/>
      <w:pBdr>
        <w:top w:val="single" w:sz="6" w:space="10" w:color="EA4E4E" w:themeColor="accent1"/>
      </w:pBdr>
      <w:spacing w:before="240"/>
      <w:jc w:val="center"/>
      <w:rPr>
        <w:color w:val="EA4E4E" w:themeColor="accent1"/>
      </w:rPr>
    </w:pPr>
    <w:r>
      <w:rPr>
        <w:noProof/>
        <w:color w:val="EA4E4E" w:themeColor="accent1"/>
        <w:lang w:val="es-ES" w:eastAsia="es-ES"/>
      </w:rPr>
      <w:drawing>
        <wp:inline distT="0" distB="0" distL="0" distR="0">
          <wp:extent cx="438912" cy="276973"/>
          <wp:effectExtent l="0" t="0" r="0" b="8890"/>
          <wp:docPr id="145" name="Imag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0639" w:rsidRDefault="006C0639" w:rsidP="006C0639">
    <w:pPr>
      <w:pStyle w:val="Piedepgina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3ED" w:rsidRDefault="003943ED" w:rsidP="00713050">
      <w:pPr>
        <w:spacing w:line="240" w:lineRule="auto"/>
      </w:pPr>
      <w:r>
        <w:separator/>
      </w:r>
    </w:p>
  </w:footnote>
  <w:footnote w:type="continuationSeparator" w:id="1">
    <w:p w:rsidR="003943ED" w:rsidRDefault="003943ED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980" w:rsidRPr="00B835AE" w:rsidRDefault="00732C55" w:rsidP="001A5CA9">
    <w:pPr>
      <w:pStyle w:val="Encabezado"/>
      <w:rPr>
        <w:lang w:val="es-ES"/>
      </w:rPr>
    </w:pPr>
    <w:r w:rsidRPr="00732C55">
      <w:rPr>
        <w:noProof/>
        <w:lang w:val="es-CL" w:eastAsia="es-CL"/>
      </w:rPr>
      <w:pict>
        <v:rect id="Rectangle 197" o:spid="_x0000_s4098" style="position:absolute;margin-left:0;margin-top:0;width:468.5pt;height:21.3pt;z-index:-251657216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ea4e4e [3204]" stroked="f" strokeweight="1pt">
          <v:textbox style="mso-fit-shape-to-text:t">
            <w:txbxContent>
              <w:sdt>
                <w:sdtPr>
                  <w:rPr>
                    <w:rFonts w:asciiTheme="majorHAnsi" w:hAnsiTheme="majorHAnsi"/>
                    <w:sz w:val="20"/>
                    <w:lang w:val="es-ES"/>
                  </w:rPr>
                  <w:alias w:val="Titre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561756" w:rsidRDefault="00645F87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</w:rPr>
                    </w:pPr>
                    <w:r w:rsidRPr="00645F87">
                      <w:rPr>
                        <w:rFonts w:asciiTheme="majorHAnsi" w:hAnsiTheme="majorHAnsi"/>
                        <w:sz w:val="20"/>
                        <w:lang w:val="es-ES"/>
                      </w:rPr>
                      <w:t>CONTACTO lucasoyarzunt.mine@gmail.com | (+56)9 88055824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639" w:rsidRPr="006C0639" w:rsidRDefault="00732C55">
    <w:pPr>
      <w:pStyle w:val="Encabezado"/>
      <w:rPr>
        <w:lang w:val="es-ES"/>
      </w:rPr>
    </w:pPr>
    <w:r w:rsidRPr="00732C55">
      <w:rPr>
        <w:noProof/>
        <w:lang w:val="es-CL" w:eastAsia="es-CL"/>
      </w:rPr>
      <w:pict>
        <v:rect id="Rectangle 3" o:spid="_x0000_s4097" style="position:absolute;margin-left:0;margin-top:0;width:468.5pt;height:21.3pt;z-index:-251655168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W5RjAkwIAAJoFAAAOAAAAAAAAAAAAAAAAAC4CAABkcnMvZTJvRG9jLnhtbFBL&#10;AQItABQABgAIAAAAIQCXt0db3AAAAAQBAAAPAAAAAAAAAAAAAAAAAO0EAABkcnMvZG93bnJldi54&#10;bWxQSwUGAAAAAAQABADzAAAA9gUAAAAA&#10;" o:allowoverlap="f" fillcolor="#ea4e4e [3204]" stroked="f" strokeweight="1pt">
          <v:textbox style="mso-fit-shape-to-text:t">
            <w:txbxContent>
              <w:p w:rsidR="00561756" w:rsidRPr="00B470A7" w:rsidRDefault="00991930">
                <w:pPr>
                  <w:pStyle w:val="Encabezado"/>
                  <w:jc w:val="center"/>
                  <w:rPr>
                    <w:caps/>
                    <w:color w:val="FFFFFF" w:themeColor="background1"/>
                    <w:lang w:val="es-ES"/>
                  </w:rPr>
                </w:pPr>
                <w:r w:rsidRPr="00B470A7">
                  <w:rPr>
                    <w:rFonts w:asciiTheme="majorHAnsi" w:hAnsiTheme="majorHAnsi"/>
                    <w:sz w:val="20"/>
                    <w:lang w:val="es-ES"/>
                  </w:rPr>
                  <w:t>CONTACTO:</w:t>
                </w:r>
                <w:r w:rsidR="005E73F1">
                  <w:rPr>
                    <w:rFonts w:asciiTheme="majorHAnsi" w:hAnsiTheme="majorHAnsi"/>
                    <w:sz w:val="20"/>
                    <w:lang w:val="es-ES"/>
                  </w:rPr>
                  <w:t>lucasoyarzunt.min</w:t>
                </w:r>
                <w:r w:rsidR="00B470A7">
                  <w:rPr>
                    <w:rFonts w:asciiTheme="majorHAnsi" w:hAnsiTheme="majorHAnsi"/>
                    <w:sz w:val="20"/>
                    <w:lang w:val="es-ES"/>
                  </w:rPr>
                  <w:t>e</w:t>
                </w:r>
                <w:r w:rsidR="00B470A7" w:rsidRPr="00B470A7">
                  <w:rPr>
                    <w:rFonts w:asciiTheme="majorHAnsi" w:hAnsiTheme="majorHAnsi"/>
                    <w:sz w:val="20"/>
                    <w:lang w:val="es-ES"/>
                  </w:rPr>
                  <w:t>@</w:t>
                </w:r>
                <w:r w:rsidR="00B470A7">
                  <w:rPr>
                    <w:rFonts w:asciiTheme="majorHAnsi" w:hAnsiTheme="majorHAnsi"/>
                    <w:sz w:val="20"/>
                    <w:lang w:val="es-ES"/>
                  </w:rPr>
                  <w:t>gmail.com</w:t>
                </w:r>
                <w:r w:rsidR="00B470A7" w:rsidRPr="00B470A7">
                  <w:rPr>
                    <w:rFonts w:asciiTheme="majorHAnsi" w:hAnsiTheme="majorHAnsi"/>
                    <w:sz w:val="20"/>
                    <w:lang w:val="es-ES"/>
                  </w:rPr>
                  <w:t xml:space="preserve"> | (+56)9 88055824</w:t>
                </w:r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3AADB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1401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E960FC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8669A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4062AD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AEB0E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6AFE5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54116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4E04A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36C2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5"/>
    <w:multiLevelType w:val="hybridMultilevel"/>
    <w:tmpl w:val="0F84BF0A"/>
    <w:lvl w:ilvl="0" w:tplc="3DF08586">
      <w:start w:val="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340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12E049FE"/>
    <w:multiLevelType w:val="hybridMultilevel"/>
    <w:tmpl w:val="CF186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4642D"/>
    <w:multiLevelType w:val="hybridMultilevel"/>
    <w:tmpl w:val="C7D01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43624"/>
    <w:multiLevelType w:val="hybridMultilevel"/>
    <w:tmpl w:val="6494F27E"/>
    <w:lvl w:ilvl="0" w:tplc="3D984ED2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C14DA"/>
    <w:multiLevelType w:val="hybridMultilevel"/>
    <w:tmpl w:val="6452F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237B85"/>
    <w:multiLevelType w:val="hybridMultilevel"/>
    <w:tmpl w:val="7BEEEBDC"/>
    <w:lvl w:ilvl="0" w:tplc="B4442A34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A0509"/>
    <w:multiLevelType w:val="hybridMultilevel"/>
    <w:tmpl w:val="ADB813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10"/>
  </w:num>
  <w:num w:numId="15">
    <w:abstractNumId w:val="16"/>
  </w:num>
  <w:num w:numId="16">
    <w:abstractNumId w:val="1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attachedTemplate r:id="rId1"/>
  <w:defaultTabStop w:val="720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835AE"/>
    <w:rsid w:val="000233F0"/>
    <w:rsid w:val="000849E0"/>
    <w:rsid w:val="00091382"/>
    <w:rsid w:val="000A07DA"/>
    <w:rsid w:val="000A2BFA"/>
    <w:rsid w:val="000B0619"/>
    <w:rsid w:val="000B61CA"/>
    <w:rsid w:val="000D3128"/>
    <w:rsid w:val="000F7610"/>
    <w:rsid w:val="00114ED7"/>
    <w:rsid w:val="00132768"/>
    <w:rsid w:val="00140B0E"/>
    <w:rsid w:val="001517D9"/>
    <w:rsid w:val="001943B1"/>
    <w:rsid w:val="001A5CA9"/>
    <w:rsid w:val="001B2AC1"/>
    <w:rsid w:val="001B403A"/>
    <w:rsid w:val="001F4583"/>
    <w:rsid w:val="00217980"/>
    <w:rsid w:val="00223A64"/>
    <w:rsid w:val="00271662"/>
    <w:rsid w:val="0027404F"/>
    <w:rsid w:val="002770FB"/>
    <w:rsid w:val="00290AAA"/>
    <w:rsid w:val="00293B83"/>
    <w:rsid w:val="002B091C"/>
    <w:rsid w:val="002B146E"/>
    <w:rsid w:val="002C2CDD"/>
    <w:rsid w:val="002D45C6"/>
    <w:rsid w:val="002F03FA"/>
    <w:rsid w:val="00313E86"/>
    <w:rsid w:val="00333CD3"/>
    <w:rsid w:val="00340365"/>
    <w:rsid w:val="00342B64"/>
    <w:rsid w:val="00364079"/>
    <w:rsid w:val="003918EF"/>
    <w:rsid w:val="003943ED"/>
    <w:rsid w:val="003C116B"/>
    <w:rsid w:val="003C5528"/>
    <w:rsid w:val="003D03E5"/>
    <w:rsid w:val="003E5D32"/>
    <w:rsid w:val="004077FB"/>
    <w:rsid w:val="00407E2E"/>
    <w:rsid w:val="004244FF"/>
    <w:rsid w:val="00424DD9"/>
    <w:rsid w:val="0046104A"/>
    <w:rsid w:val="004717C5"/>
    <w:rsid w:val="004A126C"/>
    <w:rsid w:val="004A24CC"/>
    <w:rsid w:val="0050735B"/>
    <w:rsid w:val="00521606"/>
    <w:rsid w:val="00523479"/>
    <w:rsid w:val="00543DB7"/>
    <w:rsid w:val="00561756"/>
    <w:rsid w:val="005729B0"/>
    <w:rsid w:val="005C6A69"/>
    <w:rsid w:val="005D4857"/>
    <w:rsid w:val="005E1960"/>
    <w:rsid w:val="005E4319"/>
    <w:rsid w:val="005E73F1"/>
    <w:rsid w:val="005F7B99"/>
    <w:rsid w:val="00616ED3"/>
    <w:rsid w:val="00641630"/>
    <w:rsid w:val="00645F87"/>
    <w:rsid w:val="00664B17"/>
    <w:rsid w:val="00665E76"/>
    <w:rsid w:val="00684488"/>
    <w:rsid w:val="006A3CE7"/>
    <w:rsid w:val="006A7746"/>
    <w:rsid w:val="006C0639"/>
    <w:rsid w:val="006C4C50"/>
    <w:rsid w:val="006D76B1"/>
    <w:rsid w:val="006E2311"/>
    <w:rsid w:val="006F5BDF"/>
    <w:rsid w:val="00713050"/>
    <w:rsid w:val="00732C55"/>
    <w:rsid w:val="007358CF"/>
    <w:rsid w:val="00740229"/>
    <w:rsid w:val="00741125"/>
    <w:rsid w:val="00746F7F"/>
    <w:rsid w:val="007569C1"/>
    <w:rsid w:val="00763832"/>
    <w:rsid w:val="007A3043"/>
    <w:rsid w:val="007B0F9B"/>
    <w:rsid w:val="007D2696"/>
    <w:rsid w:val="007D2FD2"/>
    <w:rsid w:val="00811117"/>
    <w:rsid w:val="00823C54"/>
    <w:rsid w:val="00841146"/>
    <w:rsid w:val="008460E0"/>
    <w:rsid w:val="0088504C"/>
    <w:rsid w:val="00891BFB"/>
    <w:rsid w:val="00892733"/>
    <w:rsid w:val="0089382B"/>
    <w:rsid w:val="008A1907"/>
    <w:rsid w:val="008A46D1"/>
    <w:rsid w:val="008C6BCA"/>
    <w:rsid w:val="008C7B50"/>
    <w:rsid w:val="008E4B30"/>
    <w:rsid w:val="008F5E2D"/>
    <w:rsid w:val="00906BEE"/>
    <w:rsid w:val="009243E7"/>
    <w:rsid w:val="00941F8C"/>
    <w:rsid w:val="0094696A"/>
    <w:rsid w:val="00985D58"/>
    <w:rsid w:val="0099133D"/>
    <w:rsid w:val="00991930"/>
    <w:rsid w:val="009B3C40"/>
    <w:rsid w:val="009C0959"/>
    <w:rsid w:val="00A34AF3"/>
    <w:rsid w:val="00A42540"/>
    <w:rsid w:val="00A50939"/>
    <w:rsid w:val="00A83413"/>
    <w:rsid w:val="00AA6A40"/>
    <w:rsid w:val="00AA75F6"/>
    <w:rsid w:val="00AD00FD"/>
    <w:rsid w:val="00AF0A8E"/>
    <w:rsid w:val="00B470A7"/>
    <w:rsid w:val="00B54DDA"/>
    <w:rsid w:val="00B5664D"/>
    <w:rsid w:val="00B835AE"/>
    <w:rsid w:val="00B85E10"/>
    <w:rsid w:val="00BA5B40"/>
    <w:rsid w:val="00BC4325"/>
    <w:rsid w:val="00BD0206"/>
    <w:rsid w:val="00C2098A"/>
    <w:rsid w:val="00C45B83"/>
    <w:rsid w:val="00C5444A"/>
    <w:rsid w:val="00C612DA"/>
    <w:rsid w:val="00C67046"/>
    <w:rsid w:val="00C7741E"/>
    <w:rsid w:val="00C875AB"/>
    <w:rsid w:val="00C94289"/>
    <w:rsid w:val="00C97AE6"/>
    <w:rsid w:val="00CA2A93"/>
    <w:rsid w:val="00CA3DF1"/>
    <w:rsid w:val="00CA4581"/>
    <w:rsid w:val="00CE18D5"/>
    <w:rsid w:val="00D04109"/>
    <w:rsid w:val="00D97A41"/>
    <w:rsid w:val="00DD3CF6"/>
    <w:rsid w:val="00DD6416"/>
    <w:rsid w:val="00DF4E0A"/>
    <w:rsid w:val="00E02DCD"/>
    <w:rsid w:val="00E116F8"/>
    <w:rsid w:val="00E12C60"/>
    <w:rsid w:val="00E22E87"/>
    <w:rsid w:val="00E57630"/>
    <w:rsid w:val="00E86C2B"/>
    <w:rsid w:val="00E901D9"/>
    <w:rsid w:val="00E905AA"/>
    <w:rsid w:val="00E94A5A"/>
    <w:rsid w:val="00EB2D52"/>
    <w:rsid w:val="00EF7CC9"/>
    <w:rsid w:val="00F207C0"/>
    <w:rsid w:val="00F20AE5"/>
    <w:rsid w:val="00F24B93"/>
    <w:rsid w:val="00F47E97"/>
    <w:rsid w:val="00F57E2B"/>
    <w:rsid w:val="00F645C7"/>
    <w:rsid w:val="00F81DB4"/>
    <w:rsid w:val="00F93604"/>
    <w:rsid w:val="00F97DD8"/>
    <w:rsid w:val="00FA66C7"/>
    <w:rsid w:val="00FF4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1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BEE"/>
  </w:style>
  <w:style w:type="paragraph" w:styleId="Ttulo1">
    <w:name w:val="heading 1"/>
    <w:basedOn w:val="Normal"/>
    <w:link w:val="Ttulo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aconcuadrcula">
    <w:name w:val="Table Grid"/>
    <w:basedOn w:val="Tablanormal"/>
    <w:uiPriority w:val="39"/>
    <w:rsid w:val="002C2C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8"/>
    <w:qFormat/>
    <w:rsid w:val="00E22E87"/>
    <w:pPr>
      <w:spacing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3D03E5"/>
    <w:rPr>
      <w:color w:val="595959" w:themeColor="text1" w:themeTint="A6"/>
    </w:rPr>
  </w:style>
  <w:style w:type="character" w:customStyle="1" w:styleId="Ttulo4Car">
    <w:name w:val="Título 4 Car"/>
    <w:basedOn w:val="Fuentedeprrafopredeter"/>
    <w:link w:val="Ttulo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Encabezado">
    <w:name w:val="header"/>
    <w:basedOn w:val="Normal"/>
    <w:link w:val="EncabezadoCar"/>
    <w:uiPriority w:val="99"/>
    <w:unhideWhenUsed/>
    <w:rsid w:val="0088504C"/>
    <w:pPr>
      <w:spacing w:line="240" w:lineRule="auto"/>
    </w:pPr>
  </w:style>
  <w:style w:type="paragraph" w:customStyle="1" w:styleId="Initiales">
    <w:name w:val="Initiales"/>
    <w:basedOn w:val="Normal"/>
    <w:next w:val="Ttulo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EncabezadoCar">
    <w:name w:val="Encabezado Car"/>
    <w:basedOn w:val="Fuentedeprrafopredeter"/>
    <w:link w:val="Encabezado"/>
    <w:uiPriority w:val="99"/>
    <w:rsid w:val="0088504C"/>
  </w:style>
  <w:style w:type="paragraph" w:styleId="Piedepgina">
    <w:name w:val="footer"/>
    <w:basedOn w:val="Normal"/>
    <w:link w:val="Piedepgina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04C"/>
    <w:rPr>
      <w:rFonts w:asciiTheme="majorHAnsi" w:hAnsiTheme="majorHAnsi"/>
      <w:cap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5F6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A75F6"/>
  </w:style>
  <w:style w:type="paragraph" w:styleId="Textodebloque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A75F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A75F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A75F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A75F6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A75F6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A75F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A75F6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A75F6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A75F6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A75F6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A75F6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A75F6"/>
  </w:style>
  <w:style w:type="table" w:styleId="Cuadrculavistosa">
    <w:name w:val="Colorful Grid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A75F6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5F6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5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5F6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A75F6"/>
  </w:style>
  <w:style w:type="character" w:customStyle="1" w:styleId="FechaCar">
    <w:name w:val="Fecha Car"/>
    <w:basedOn w:val="Fuentedeprrafopredeter"/>
    <w:link w:val="Fecha"/>
    <w:uiPriority w:val="99"/>
    <w:semiHidden/>
    <w:rsid w:val="00AA75F6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A75F6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A75F6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A75F6"/>
  </w:style>
  <w:style w:type="character" w:styleId="nfasis">
    <w:name w:val="Emphasis"/>
    <w:basedOn w:val="Fuentedeprrafopredeter"/>
    <w:uiPriority w:val="10"/>
    <w:semiHidden/>
    <w:unhideWhenUsed/>
    <w:rsid w:val="00AA75F6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A75F6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75F6"/>
    <w:rPr>
      <w:szCs w:val="20"/>
    </w:rPr>
  </w:style>
  <w:style w:type="table" w:customStyle="1" w:styleId="GridTable1Light">
    <w:name w:val="Grid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AA75F6"/>
  </w:style>
  <w:style w:type="paragraph" w:styleId="DireccinHTML">
    <w:name w:val="HTML Address"/>
    <w:basedOn w:val="Normal"/>
    <w:link w:val="DireccinHTMLC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A75F6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A75F6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A75F6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A75F6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A75F6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A75F6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D03E5"/>
    <w:rPr>
      <w:i/>
      <w:iCs/>
      <w:color w:val="D01818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A75F6"/>
  </w:style>
  <w:style w:type="paragraph" w:styleId="Lista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AA75F6"/>
    <w:pPr>
      <w:ind w:left="720"/>
      <w:contextualSpacing/>
    </w:pPr>
  </w:style>
  <w:style w:type="table" w:customStyle="1" w:styleId="ListTable1Light">
    <w:name w:val="List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EA4E4E" w:themeColor="accent1"/>
        <w:bottom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A75F6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A75F6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A75F6"/>
  </w:style>
  <w:style w:type="character" w:styleId="Nmerodepgina">
    <w:name w:val="page number"/>
    <w:basedOn w:val="Fuentedeprrafopredeter"/>
    <w:uiPriority w:val="99"/>
    <w:semiHidden/>
    <w:unhideWhenUsed/>
    <w:rsid w:val="00AA75F6"/>
  </w:style>
  <w:style w:type="table" w:customStyle="1" w:styleId="PlainTable1">
    <w:name w:val="Plain Table 1"/>
    <w:basedOn w:val="Tablanormal"/>
    <w:uiPriority w:val="41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A75F6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A75F6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A75F6"/>
  </w:style>
  <w:style w:type="character" w:customStyle="1" w:styleId="SaludoCar">
    <w:name w:val="Saludo Car"/>
    <w:basedOn w:val="Fuentedeprrafopredeter"/>
    <w:link w:val="Saludo"/>
    <w:uiPriority w:val="99"/>
    <w:semiHidden/>
    <w:rsid w:val="00AA75F6"/>
  </w:style>
  <w:style w:type="paragraph" w:styleId="Firma">
    <w:name w:val="Signature"/>
    <w:basedOn w:val="Normal"/>
    <w:link w:val="Firma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A75F6"/>
  </w:style>
  <w:style w:type="character" w:styleId="Textoennegrita">
    <w:name w:val="Strong"/>
    <w:basedOn w:val="Fuentedeprrafopredeter"/>
    <w:uiPriority w:val="22"/>
    <w:semiHidden/>
    <w:unhideWhenUsed/>
    <w:qFormat/>
    <w:rsid w:val="00AA75F6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A75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A75F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A75F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A75F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A75F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A75F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A75F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A75F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A75F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A75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AA75F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AA75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A75F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A75F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AA75F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A75F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A75F6"/>
  </w:style>
  <w:style w:type="table" w:styleId="Tablaprofesional">
    <w:name w:val="Table Professional"/>
    <w:basedOn w:val="Tablanormal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A75F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A7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AA75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A75F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A75F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0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&#233;cile\AppData\Roaming\Microsoft\Templates\C.V.%20soign&#233;,%20con&#231;u%20pa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3070E0B3FA4C02B93381C82E798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926D5-5B1A-4900-B435-B7740380E161}"/>
      </w:docPartPr>
      <w:docPartBody>
        <w:p w:rsidR="00C459D8" w:rsidRDefault="009B7161">
          <w:pPr>
            <w:pStyle w:val="0D3070E0B3FA4C02B93381C82E79860A"/>
          </w:pPr>
          <w:r>
            <w:t>vN</w:t>
          </w:r>
        </w:p>
      </w:docPartBody>
    </w:docPart>
    <w:docPart>
      <w:docPartPr>
        <w:name w:val="B9168779556F4FBDACC379C7F017F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8D2B71-2760-40D5-AD7E-B46EE5D3B3A9}"/>
      </w:docPartPr>
      <w:docPartBody>
        <w:p w:rsidR="00C459D8" w:rsidRDefault="009B7161">
          <w:pPr>
            <w:pStyle w:val="B9168779556F4FBDACC379C7F017FEDB"/>
          </w:pPr>
          <w:r>
            <w:t>Your name</w:t>
          </w:r>
        </w:p>
      </w:docPartBody>
    </w:docPart>
    <w:docPart>
      <w:docPartPr>
        <w:name w:val="FC7D84DB1A7E4F5999B0EED9FB34AD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2CF5C-65DB-4912-B1E6-F2B1AB41AD07}"/>
      </w:docPartPr>
      <w:docPartBody>
        <w:p w:rsidR="00C459D8" w:rsidRDefault="009B7161">
          <w:pPr>
            <w:pStyle w:val="FC7D84DB1A7E4F5999B0EED9FB34AD10"/>
          </w:pPr>
          <w:r w:rsidRPr="009C0959">
            <w:rPr>
              <w:lang w:bidi="fr-FR"/>
            </w:rPr>
            <w:t>Profession ou secteur d’activité</w:t>
          </w:r>
        </w:p>
      </w:docPartBody>
    </w:docPart>
    <w:docPart>
      <w:docPartPr>
        <w:name w:val="BC1A5A5BDE5D4FB5B34262074FF90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704200-1DB3-4C15-B4E0-FDADE8FB3F5D}"/>
      </w:docPartPr>
      <w:docPartBody>
        <w:p w:rsidR="00C459D8" w:rsidRDefault="009B7161">
          <w:pPr>
            <w:pStyle w:val="BC1A5A5BDE5D4FB5B34262074FF9013E"/>
          </w:pPr>
          <w:r w:rsidRPr="009C0959">
            <w:rPr>
              <w:lang w:bidi="fr-FR"/>
            </w:rPr>
            <w:t>Lien vers d’autres propriétés en ligne : Portfolio/Site web/Blog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A593A"/>
    <w:rsid w:val="000A593A"/>
    <w:rsid w:val="00481D4F"/>
    <w:rsid w:val="008B7361"/>
    <w:rsid w:val="00940C74"/>
    <w:rsid w:val="009721EC"/>
    <w:rsid w:val="009B7161"/>
    <w:rsid w:val="009D54F5"/>
    <w:rsid w:val="00C459D8"/>
    <w:rsid w:val="00D87549"/>
    <w:rsid w:val="00F2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E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D3070E0B3FA4C02B93381C82E79860A">
    <w:name w:val="0D3070E0B3FA4C02B93381C82E79860A"/>
    <w:rsid w:val="00F23E5F"/>
  </w:style>
  <w:style w:type="paragraph" w:customStyle="1" w:styleId="C17D379CCD02479EAA5FA079B2BB38F9">
    <w:name w:val="C17D379CCD02479EAA5FA079B2BB38F9"/>
    <w:rsid w:val="00F23E5F"/>
  </w:style>
  <w:style w:type="paragraph" w:customStyle="1" w:styleId="762B0E9FC07C4597BD06BE2F40AF455E">
    <w:name w:val="762B0E9FC07C4597BD06BE2F40AF455E"/>
    <w:rsid w:val="00F23E5F"/>
  </w:style>
  <w:style w:type="paragraph" w:customStyle="1" w:styleId="B6F900E50BD546CCA9A32FE0E23C85C5">
    <w:name w:val="B6F900E50BD546CCA9A32FE0E23C85C5"/>
    <w:rsid w:val="00F23E5F"/>
  </w:style>
  <w:style w:type="paragraph" w:customStyle="1" w:styleId="8F89E24F3FA8445C9A02A3229D8DCC50">
    <w:name w:val="8F89E24F3FA8445C9A02A3229D8DCC50"/>
    <w:rsid w:val="00F23E5F"/>
  </w:style>
  <w:style w:type="paragraph" w:customStyle="1" w:styleId="B9168779556F4FBDACC379C7F017FEDB">
    <w:name w:val="B9168779556F4FBDACC379C7F017FEDB"/>
    <w:rsid w:val="00F23E5F"/>
  </w:style>
  <w:style w:type="paragraph" w:customStyle="1" w:styleId="FC7D84DB1A7E4F5999B0EED9FB34AD10">
    <w:name w:val="FC7D84DB1A7E4F5999B0EED9FB34AD10"/>
    <w:rsid w:val="00F23E5F"/>
  </w:style>
  <w:style w:type="paragraph" w:customStyle="1" w:styleId="BC1A5A5BDE5D4FB5B34262074FF9013E">
    <w:name w:val="BC1A5A5BDE5D4FB5B34262074FF9013E"/>
    <w:rsid w:val="00F23E5F"/>
  </w:style>
  <w:style w:type="paragraph" w:customStyle="1" w:styleId="1219B35EF6114EFC948EB4CD91537CD8">
    <w:name w:val="1219B35EF6114EFC948EB4CD91537CD8"/>
    <w:rsid w:val="00F23E5F"/>
  </w:style>
  <w:style w:type="paragraph" w:customStyle="1" w:styleId="05FF58694A63432D9529DFC677AA3665">
    <w:name w:val="05FF58694A63432D9529DFC677AA3665"/>
    <w:rsid w:val="00F23E5F"/>
  </w:style>
  <w:style w:type="paragraph" w:customStyle="1" w:styleId="8C05FB14F7FB4B978F75B9FA6693367F">
    <w:name w:val="8C05FB14F7FB4B978F75B9FA6693367F"/>
    <w:rsid w:val="00F23E5F"/>
  </w:style>
  <w:style w:type="paragraph" w:customStyle="1" w:styleId="E0EE6D530D86452A802E39F1C998FB57">
    <w:name w:val="E0EE6D530D86452A802E39F1C998FB57"/>
    <w:rsid w:val="00F23E5F"/>
  </w:style>
  <w:style w:type="paragraph" w:customStyle="1" w:styleId="C7004507462B41A98C55327C6253257E">
    <w:name w:val="C7004507462B41A98C55327C6253257E"/>
    <w:rsid w:val="00F23E5F"/>
  </w:style>
  <w:style w:type="paragraph" w:customStyle="1" w:styleId="E813EE941ACA4ECE9728F6EB31A62CD8">
    <w:name w:val="E813EE941ACA4ECE9728F6EB31A62CD8"/>
    <w:rsid w:val="00F23E5F"/>
  </w:style>
  <w:style w:type="paragraph" w:customStyle="1" w:styleId="30C16D5790D1449E945C986EEAF37279">
    <w:name w:val="30C16D5790D1449E945C986EEAF37279"/>
    <w:rsid w:val="00F23E5F"/>
  </w:style>
  <w:style w:type="paragraph" w:customStyle="1" w:styleId="C8461C9A75F341FAA14295B14140D83D">
    <w:name w:val="C8461C9A75F341FAA14295B14140D83D"/>
    <w:rsid w:val="00F23E5F"/>
  </w:style>
  <w:style w:type="paragraph" w:customStyle="1" w:styleId="F94CD49324C743EEAC4AF2EC97A17266">
    <w:name w:val="F94CD49324C743EEAC4AF2EC97A17266"/>
    <w:rsid w:val="00F23E5F"/>
  </w:style>
  <w:style w:type="paragraph" w:customStyle="1" w:styleId="826EC3E4AFE64E919DD3DEDD9EFFFC97">
    <w:name w:val="826EC3E4AFE64E919DD3DEDD9EFFFC97"/>
    <w:rsid w:val="00F23E5F"/>
  </w:style>
  <w:style w:type="paragraph" w:customStyle="1" w:styleId="710A05FABCB544BA9CBE0D47ADF52325">
    <w:name w:val="710A05FABCB544BA9CBE0D47ADF52325"/>
    <w:rsid w:val="00F23E5F"/>
  </w:style>
  <w:style w:type="paragraph" w:customStyle="1" w:styleId="F2E1F798912B495DB09659BAFBB14573">
    <w:name w:val="F2E1F798912B495DB09659BAFBB14573"/>
    <w:rsid w:val="00F23E5F"/>
  </w:style>
  <w:style w:type="paragraph" w:customStyle="1" w:styleId="36BF53FB31B447B09EFCE6E511150516">
    <w:name w:val="36BF53FB31B447B09EFCE6E511150516"/>
    <w:rsid w:val="00F23E5F"/>
  </w:style>
  <w:style w:type="paragraph" w:customStyle="1" w:styleId="4E664EA7CE9D4B18B6DBB740782C1F66">
    <w:name w:val="4E664EA7CE9D4B18B6DBB740782C1F66"/>
    <w:rsid w:val="00F23E5F"/>
  </w:style>
  <w:style w:type="paragraph" w:customStyle="1" w:styleId="CA38171417AD4EA5AEA2C7F15B6DE9D4">
    <w:name w:val="CA38171417AD4EA5AEA2C7F15B6DE9D4"/>
    <w:rsid w:val="00F23E5F"/>
  </w:style>
  <w:style w:type="paragraph" w:customStyle="1" w:styleId="91CE886AAFEA49859FE5647B709A181B">
    <w:name w:val="91CE886AAFEA49859FE5647B709A181B"/>
    <w:rsid w:val="00F23E5F"/>
  </w:style>
  <w:style w:type="paragraph" w:customStyle="1" w:styleId="A807BE44D59E4B54B46982EAC5AA9640">
    <w:name w:val="A807BE44D59E4B54B46982EAC5AA9640"/>
    <w:rsid w:val="00F23E5F"/>
  </w:style>
  <w:style w:type="paragraph" w:customStyle="1" w:styleId="ADFD290AF5FF437C95A0466368AB7C09">
    <w:name w:val="ADFD290AF5FF437C95A0466368AB7C09"/>
    <w:rsid w:val="00F23E5F"/>
  </w:style>
  <w:style w:type="paragraph" w:customStyle="1" w:styleId="13EEE7FEFA0D4E10AC4432C20C8AEAD0">
    <w:name w:val="13EEE7FEFA0D4E10AC4432C20C8AEAD0"/>
    <w:rsid w:val="00F23E5F"/>
  </w:style>
  <w:style w:type="paragraph" w:customStyle="1" w:styleId="9D232E460E8E472AA4F2306DF2464903">
    <w:name w:val="9D232E460E8E472AA4F2306DF2464903"/>
    <w:rsid w:val="00F23E5F"/>
  </w:style>
  <w:style w:type="paragraph" w:customStyle="1" w:styleId="589BDFAC236B441784ABBB8D88BB0A37">
    <w:name w:val="589BDFAC236B441784ABBB8D88BB0A37"/>
    <w:rsid w:val="00F23E5F"/>
  </w:style>
  <w:style w:type="paragraph" w:customStyle="1" w:styleId="A8BD6FBA25EF4A679F1A597FDD06C36C">
    <w:name w:val="A8BD6FBA25EF4A679F1A597FDD06C36C"/>
    <w:rsid w:val="00F23E5F"/>
  </w:style>
  <w:style w:type="paragraph" w:customStyle="1" w:styleId="AC433777B01E4F4B95BD6889793231D1">
    <w:name w:val="AC433777B01E4F4B95BD6889793231D1"/>
    <w:rsid w:val="000A593A"/>
  </w:style>
  <w:style w:type="paragraph" w:customStyle="1" w:styleId="3AA9956F3DC64250973162228F9D1257">
    <w:name w:val="3AA9956F3DC64250973162228F9D1257"/>
    <w:rsid w:val="000A593A"/>
  </w:style>
  <w:style w:type="paragraph" w:customStyle="1" w:styleId="E2C4AC7AE99F4AFCA27E0C14D99B3073">
    <w:name w:val="E2C4AC7AE99F4AFCA27E0C14D99B3073"/>
    <w:rsid w:val="000A593A"/>
  </w:style>
  <w:style w:type="paragraph" w:customStyle="1" w:styleId="6763270727AF439FBD6493CADCBF764E">
    <w:name w:val="6763270727AF439FBD6493CADCBF764E"/>
    <w:rsid w:val="000A593A"/>
  </w:style>
  <w:style w:type="paragraph" w:customStyle="1" w:styleId="9B10AC7650FF415CB807B95DD69A5574">
    <w:name w:val="9B10AC7650FF415CB807B95DD69A5574"/>
    <w:rsid w:val="000A593A"/>
  </w:style>
  <w:style w:type="paragraph" w:customStyle="1" w:styleId="D48A903D9C89401FB95696083789FE72">
    <w:name w:val="D48A903D9C89401FB95696083789FE72"/>
    <w:rsid w:val="000A593A"/>
  </w:style>
  <w:style w:type="paragraph" w:customStyle="1" w:styleId="D623C9CC7B24439B8D015A0D5306D67B">
    <w:name w:val="D623C9CC7B24439B8D015A0D5306D67B"/>
    <w:rsid w:val="000A593A"/>
  </w:style>
  <w:style w:type="paragraph" w:customStyle="1" w:styleId="117249E7DD2242C8A9538366DC970EC0">
    <w:name w:val="117249E7DD2242C8A9538366DC970EC0"/>
    <w:rsid w:val="000A593A"/>
  </w:style>
  <w:style w:type="paragraph" w:customStyle="1" w:styleId="95E868A63E93435A977C63E467AE75A9">
    <w:name w:val="95E868A63E93435A977C63E467AE75A9"/>
    <w:rsid w:val="000A593A"/>
  </w:style>
  <w:style w:type="paragraph" w:customStyle="1" w:styleId="4E97E09511FA49DDB8BD2024B6262EB9">
    <w:name w:val="4E97E09511FA49DDB8BD2024B6262EB9"/>
    <w:rsid w:val="000A593A"/>
  </w:style>
  <w:style w:type="paragraph" w:customStyle="1" w:styleId="1790926B385D4B578565FB2DF7C6303A">
    <w:name w:val="1790926B385D4B578565FB2DF7C6303A"/>
    <w:rsid w:val="000A593A"/>
  </w:style>
  <w:style w:type="paragraph" w:customStyle="1" w:styleId="0D6EB01C623048179201DA790E2FA05E">
    <w:name w:val="0D6EB01C623048179201DA790E2FA05E"/>
    <w:rsid w:val="000A593A"/>
  </w:style>
  <w:style w:type="paragraph" w:customStyle="1" w:styleId="88BB831D242545D797E6502A4EC44E07">
    <w:name w:val="88BB831D242545D797E6502A4EC44E07"/>
    <w:rsid w:val="000A593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(+56)9 88055824</CompanyPhone>
  <CompanyFax/>
  <CompanyEmail>lucasoyarzunt.mice@gmail.com | (+56)9 88055824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A020D7-AD6A-4534-958A-0FFA60BC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soigné, conçu par MOO</Template>
  <TotalTime>38</TotalTime>
  <Pages>5</Pages>
  <Words>506</Words>
  <Characters>2787</Characters>
  <Application>Microsoft Office Word</Application>
  <DocSecurity>0</DocSecurity>
  <Lines>23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7" baseType="lpstr">
      <vt:lpstr>CONTACTO : LUCASOYARZUNT.MICE@GMAIL.COM | (+56)9 88055824</vt:lpstr>
      <vt:lpstr/>
      <vt:lpstr>        </vt:lpstr>
      <vt:lpstr>        </vt:lpstr>
      <vt:lpstr>        Capacitaciones</vt:lpstr>
      <vt:lpstr>        Conocimientos Curriculares</vt:lpstr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CONTACTO lucasoyarzunt.mine@gmail.com | (+56)9 88055824</dc:title>
  <dc:subject>Rut: 19.244.991-k</dc:subject>
  <dc:creator>LUCAS Ignacio meza oyarzun</dc:creator>
  <cp:keywords/>
  <dc:description>Dirección: Olea, Fundo la alquería S/N , Isla de Maipo | Estado civil: Soltero | Edad: 23 |Licencia clase B;D</dc:description>
  <cp:lastModifiedBy>Contabilidad</cp:lastModifiedBy>
  <cp:revision>15</cp:revision>
  <cp:lastPrinted>2018-07-28T19:37:00Z</cp:lastPrinted>
  <dcterms:created xsi:type="dcterms:W3CDTF">2018-07-30T14:03:00Z</dcterms:created>
  <dcterms:modified xsi:type="dcterms:W3CDTF">2019-09-06T13:13:00Z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